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10FB6C29" w14:textId="470D6559" w:rsidR="006D5D58" w:rsidRDefault="007F623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640CD4" wp14:editId="627A6877">
                <wp:simplePos x="0" y="0"/>
                <wp:positionH relativeFrom="page">
                  <wp:posOffset>623855</wp:posOffset>
                </wp:positionH>
                <wp:positionV relativeFrom="page">
                  <wp:posOffset>649824</wp:posOffset>
                </wp:positionV>
                <wp:extent cx="6433820" cy="991235"/>
                <wp:effectExtent l="0" t="4445" r="0" b="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2493A" w14:textId="77777777" w:rsidR="005F0B99" w:rsidRDefault="005F0B99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Bright Kids Hackney February     </w:t>
                            </w:r>
                          </w:p>
                          <w:p w14:paraId="605BDBF2" w14:textId="40423AB3" w:rsidR="00C74DA4" w:rsidRDefault="005F0B99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                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0CD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margin-left:49.1pt;margin-top:51.15pt;width:506.6pt;height:78.0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" filled="f" stroked="f" strokecolor="white">
                <v:textbox style="mso-fit-shape-to-text:t" inset="0,0,0,0">
                  <w:txbxContent>
                    <w:p w14:paraId="1B92493A" w14:textId="77777777" w:rsidR="005F0B99" w:rsidRDefault="005F0B99" w:rsidP="00545612">
                      <w:pPr>
                        <w:pStyle w:val="Masthead"/>
                        <w:jc w:val="left"/>
                      </w:pPr>
                      <w:r>
                        <w:t xml:space="preserve"> Bright Kids Hackney February     </w:t>
                      </w:r>
                    </w:p>
                    <w:p w14:paraId="605BDBF2" w14:textId="40423AB3" w:rsidR="00C74DA4" w:rsidRDefault="005F0B99" w:rsidP="00545612">
                      <w:pPr>
                        <w:pStyle w:val="Masthead"/>
                        <w:jc w:val="left"/>
                      </w:pPr>
                      <w:r>
                        <w:t xml:space="preserve">                 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10A8F" w14:textId="1E5BE92F" w:rsidR="006D5D58" w:rsidRDefault="006D5D58">
      <w:pPr>
        <w:rPr>
          <w:lang w:val="en-GB"/>
        </w:rPr>
      </w:pPr>
    </w:p>
    <w:p w14:paraId="43AEC320" w14:textId="7709BA8B" w:rsidR="006D5D58" w:rsidRDefault="006D5D58">
      <w:pPr>
        <w:rPr>
          <w:lang w:val="en-GB"/>
        </w:rPr>
      </w:pPr>
    </w:p>
    <w:p w14:paraId="22807ECA" w14:textId="77777777" w:rsidR="006D5D58" w:rsidRDefault="006D5D58">
      <w:pPr>
        <w:rPr>
          <w:lang w:val="en-GB"/>
        </w:rPr>
      </w:pPr>
    </w:p>
    <w:p w14:paraId="368CCEE5" w14:textId="77777777" w:rsidR="002124BE" w:rsidRDefault="002124BE">
      <w:pPr>
        <w:rPr>
          <w:lang w:val="en-GB"/>
        </w:rPr>
      </w:pPr>
    </w:p>
    <w:p w14:paraId="52E9F3EB" w14:textId="59E74A10" w:rsidR="00AD4F06" w:rsidRDefault="00AD4F06">
      <w:pPr>
        <w:rPr>
          <w:noProof/>
        </w:rPr>
      </w:pPr>
    </w:p>
    <w:p w14:paraId="743F5835" w14:textId="191120AE" w:rsidR="002B7BC0" w:rsidRDefault="00C416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392CA667" wp14:editId="36BD3E4B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5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FFCA0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CA66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4" o:spid="_x0000_s1027" type="#_x0000_t202" style="position:absolute;margin-left:200pt;margin-top:248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" o:allowincell="f" filled="f" stroked="f">
                <v:textbox inset="0,0,0,0">
                  <w:txbxContent>
                    <w:p w14:paraId="253FFCA0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597C8B6B" wp14:editId="19FD6A5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4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A82D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8B6B" id="Text Box 148" o:spid="_x0000_s1030" type="#_x0000_t202" style="position:absolute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EesA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" o:allowincell="f" filled="f" stroked="f">
                <v:textbox inset="0,0,0,0">
                  <w:txbxContent>
                    <w:p w14:paraId="6DCEA82D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01DC" w:rsidRPr="00143AE7">
        <w:rPr>
          <w:noProof/>
        </w:rPr>
        <w:t xml:space="preserve"> </w:t>
      </w:r>
      <w:r w:rsidR="005F0B99" w:rsidRPr="002B7BC0">
        <w:rPr>
          <w:noProof/>
        </w:rPr>
        <w:drawing>
          <wp:inline distT="0" distB="0" distL="0" distR="0" wp14:anchorId="411F7705" wp14:editId="6F25E36A">
            <wp:extent cx="704850" cy="723900"/>
            <wp:effectExtent l="19050" t="0" r="0" b="0"/>
            <wp:docPr id="14" name="Picture 709" descr="C:\Users\belquis\Desktop\BK LOGO 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C:\Users\belquis\Desktop\BK LOGO 2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AD6C" w14:textId="3C18C57A" w:rsidR="007D1295" w:rsidRDefault="0002304E">
      <w:pPr>
        <w:rPr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EE8707" wp14:editId="0F921F06">
                <wp:simplePos x="0" y="0"/>
                <wp:positionH relativeFrom="column">
                  <wp:posOffset>17780</wp:posOffset>
                </wp:positionH>
                <wp:positionV relativeFrom="paragraph">
                  <wp:posOffset>5124450</wp:posOffset>
                </wp:positionV>
                <wp:extent cx="2819400" cy="1347470"/>
                <wp:effectExtent l="0" t="0" r="25400" b="2413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47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D145E" w14:textId="7F74B3B2" w:rsidR="00AC4415" w:rsidRDefault="00957A0F" w:rsidP="00957A0F">
                            <w:pPr>
                              <w:pStyle w:val="Heading1"/>
                              <w:rPr>
                                <w:color w:val="00B050"/>
                              </w:rPr>
                            </w:pPr>
                            <w:r w:rsidRPr="00957A0F">
                              <w:rPr>
                                <w:color w:val="00B050"/>
                              </w:rPr>
                              <w:t>17</w:t>
                            </w:r>
                            <w:r w:rsidRPr="00957A0F">
                              <w:rPr>
                                <w:color w:val="00B050"/>
                                <w:vertAlign w:val="superscript"/>
                              </w:rPr>
                              <w:t>th</w:t>
                            </w:r>
                            <w:r w:rsidRPr="00957A0F"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</w:rPr>
                              <w:t>March St Patrick</w:t>
                            </w:r>
                            <w:r w:rsidR="00C2041D">
                              <w:rPr>
                                <w:color w:val="00B050"/>
                              </w:rPr>
                              <w:t>’</w:t>
                            </w:r>
                            <w:r>
                              <w:rPr>
                                <w:color w:val="00B050"/>
                              </w:rPr>
                              <w:t xml:space="preserve">s day </w:t>
                            </w:r>
                          </w:p>
                          <w:p w14:paraId="1274B05E" w14:textId="1B61ABB2" w:rsidR="00AC4415" w:rsidRDefault="00957A0F">
                            <w:r>
                              <w:rPr>
                                <w:color w:val="FF0000"/>
                              </w:rPr>
                              <w:t xml:space="preserve">We will be celebrating St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Patricks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day on the 17</w:t>
                            </w:r>
                            <w:r w:rsidRPr="00957A0F">
                              <w:rPr>
                                <w:color w:val="FF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0000"/>
                              </w:rPr>
                              <w:t xml:space="preserve"> March 2017. We would like everyone to wear Green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E870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3" o:spid="_x0000_s1029" type="#_x0000_t202" style="position:absolute;margin-left:1.4pt;margin-top:403.5pt;width:222pt;height:106.1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" fillcolor="white [3201]" strokecolor="#4f81bd [3204]" strokeweight="2pt">
                <v:textbox>
                  <w:txbxContent>
                    <w:p w14:paraId="157D145E" w14:textId="7F74B3B2" w:rsidR="00AC4415" w:rsidRDefault="00957A0F" w:rsidP="00957A0F">
                      <w:pPr>
                        <w:pStyle w:val="Heading1"/>
                        <w:rPr>
                          <w:color w:val="00B050"/>
                        </w:rPr>
                      </w:pPr>
                      <w:r w:rsidRPr="00957A0F">
                        <w:rPr>
                          <w:color w:val="00B050"/>
                        </w:rPr>
                        <w:t>17</w:t>
                      </w:r>
                      <w:r w:rsidRPr="00957A0F">
                        <w:rPr>
                          <w:color w:val="00B050"/>
                          <w:vertAlign w:val="superscript"/>
                        </w:rPr>
                        <w:t>th</w:t>
                      </w:r>
                      <w:r w:rsidRPr="00957A0F">
                        <w:rPr>
                          <w:color w:val="00B050"/>
                        </w:rPr>
                        <w:t xml:space="preserve"> </w:t>
                      </w:r>
                      <w:r>
                        <w:rPr>
                          <w:color w:val="00B050"/>
                        </w:rPr>
                        <w:t>March St Patrick</w:t>
                      </w:r>
                      <w:r w:rsidR="00C2041D">
                        <w:rPr>
                          <w:color w:val="00B050"/>
                        </w:rPr>
                        <w:t>’</w:t>
                      </w:r>
                      <w:r>
                        <w:rPr>
                          <w:color w:val="00B050"/>
                        </w:rPr>
                        <w:t xml:space="preserve">s day </w:t>
                      </w:r>
                    </w:p>
                    <w:p w14:paraId="1274B05E" w14:textId="1B61ABB2" w:rsidR="00AC4415" w:rsidRDefault="00957A0F">
                      <w:r>
                        <w:rPr>
                          <w:color w:val="FF0000"/>
                        </w:rPr>
                        <w:t xml:space="preserve">We will be celebrating St </w:t>
                      </w:r>
                      <w:proofErr w:type="spellStart"/>
                      <w:r>
                        <w:rPr>
                          <w:color w:val="FF0000"/>
                        </w:rPr>
                        <w:t>Patricks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day on the 17</w:t>
                      </w:r>
                      <w:r w:rsidRPr="00957A0F">
                        <w:rPr>
                          <w:color w:val="FF0000"/>
                          <w:vertAlign w:val="superscript"/>
                        </w:rPr>
                        <w:t>th</w:t>
                      </w:r>
                      <w:r>
                        <w:rPr>
                          <w:color w:val="FF0000"/>
                        </w:rPr>
                        <w:t xml:space="preserve"> March 2017. We would like everyone to wear Green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A0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7DB8CD" wp14:editId="1D5CA467">
                <wp:simplePos x="0" y="0"/>
                <wp:positionH relativeFrom="column">
                  <wp:posOffset>88265</wp:posOffset>
                </wp:positionH>
                <wp:positionV relativeFrom="paragraph">
                  <wp:posOffset>468630</wp:posOffset>
                </wp:positionV>
                <wp:extent cx="1676400" cy="4137025"/>
                <wp:effectExtent l="0" t="0" r="25400" b="285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7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73B2" w14:textId="0424DA3D" w:rsidR="0033090D" w:rsidRDefault="0033090D" w:rsidP="001E4E30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33090D">
                              <w:rPr>
                                <w:sz w:val="24"/>
                                <w:szCs w:val="24"/>
                              </w:rPr>
                              <w:t>What Pre-school/ Toddlers Learning</w:t>
                            </w:r>
                          </w:p>
                          <w:p w14:paraId="14D50F7C" w14:textId="45C0967B" w:rsidR="001E4E30" w:rsidRPr="001E4E30" w:rsidRDefault="001E4E30" w:rsidP="001E4E30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859C182" wp14:editId="6520781B">
                                  <wp:extent cx="1468120" cy="437633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43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47374" w14:textId="77777777" w:rsidR="0033090D" w:rsidRDefault="0033090D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9ACA177" w14:textId="6B30293A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Pre-school and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Toddlers  are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learning about Planting and growth, </w:t>
                            </w:r>
                          </w:p>
                          <w:p w14:paraId="31AA92AD" w14:textId="5979F127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will look be planting sunflowers and me</w:t>
                            </w:r>
                            <w:r w:rsidR="005F0B99">
                              <w:rPr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suring the height and discuss the changes. </w:t>
                            </w:r>
                          </w:p>
                          <w:p w14:paraId="0FF8D615" w14:textId="77777777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FB41DBB" w14:textId="5024880F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This will be linked into the EYFS Growth, change and Decay. </w:t>
                            </w:r>
                          </w:p>
                          <w:p w14:paraId="24849047" w14:textId="77777777" w:rsidR="001E4E30" w:rsidRPr="0033090D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B8CD" id="Text_x0020_Box_x0020_22" o:spid="_x0000_s1030" type="#_x0000_t202" style="position:absolute;margin-left:6.95pt;margin-top:36.9pt;width:132pt;height:325.7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" fillcolor="white [3201]" strokecolor="#c0504d [3205]" strokeweight="2pt">
                <v:textbox>
                  <w:txbxContent>
                    <w:p w14:paraId="433E73B2" w14:textId="0424DA3D" w:rsidR="0033090D" w:rsidRDefault="0033090D" w:rsidP="001E4E30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33090D">
                        <w:rPr>
                          <w:sz w:val="24"/>
                          <w:szCs w:val="24"/>
                        </w:rPr>
                        <w:t>What Pre-school/ Toddlers Learning</w:t>
                      </w:r>
                    </w:p>
                    <w:p w14:paraId="14D50F7C" w14:textId="45C0967B" w:rsidR="001E4E30" w:rsidRPr="001E4E30" w:rsidRDefault="001E4E30" w:rsidP="001E4E30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859C182" wp14:editId="6520781B">
                            <wp:extent cx="1468120" cy="437633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437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47374" w14:textId="77777777" w:rsidR="0033090D" w:rsidRDefault="0033090D" w:rsidP="0033090D">
                      <w:pPr>
                        <w:rPr>
                          <w:color w:val="000000" w:themeColor="text1"/>
                        </w:rPr>
                      </w:pPr>
                    </w:p>
                    <w:p w14:paraId="29ACA177" w14:textId="6B30293A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Pre-school and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Toddlers  are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learning about Planting and growth, </w:t>
                      </w:r>
                    </w:p>
                    <w:p w14:paraId="31AA92AD" w14:textId="5979F127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will look be planting sunflowers and me</w:t>
                      </w:r>
                      <w:r w:rsidR="005F0B99">
                        <w:rPr>
                          <w:color w:val="000000" w:themeColor="text1"/>
                        </w:rPr>
                        <w:t>a</w:t>
                      </w:r>
                      <w:r>
                        <w:rPr>
                          <w:color w:val="000000" w:themeColor="text1"/>
                        </w:rPr>
                        <w:t xml:space="preserve">suring the height and discuss the changes. </w:t>
                      </w:r>
                    </w:p>
                    <w:p w14:paraId="0FF8D615" w14:textId="77777777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</w:p>
                    <w:p w14:paraId="5FB41DBB" w14:textId="5024880F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This will be linked into the EYFS Growth, change and Decay. </w:t>
                      </w:r>
                    </w:p>
                    <w:p w14:paraId="24849047" w14:textId="77777777" w:rsidR="001E4E30" w:rsidRPr="0033090D" w:rsidRDefault="001E4E30" w:rsidP="0033090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4CD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CC42E2" wp14:editId="6756662C">
                <wp:simplePos x="0" y="0"/>
                <wp:positionH relativeFrom="column">
                  <wp:posOffset>3367405</wp:posOffset>
                </wp:positionH>
                <wp:positionV relativeFrom="paragraph">
                  <wp:posOffset>4709160</wp:posOffset>
                </wp:positionV>
                <wp:extent cx="2517140" cy="3519170"/>
                <wp:effectExtent l="0" t="0" r="22860" b="3683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35191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1DA6E" w14:textId="6DB1C202" w:rsidR="002410AD" w:rsidRPr="00C2041D" w:rsidRDefault="00F94CD6" w:rsidP="002410AD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2041D"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>Children</w:t>
                            </w:r>
                            <w:r w:rsidR="00D30FE7" w:rsidRPr="00C2041D"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late</w:t>
                            </w:r>
                            <w:r w:rsidRPr="00C2041D"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Lunch Times:</w:t>
                            </w:r>
                          </w:p>
                          <w:p w14:paraId="4A1753DA" w14:textId="4C566DBC" w:rsidR="00F94CD6" w:rsidRDefault="00F94CD6" w:rsidP="002410AD">
                            <w:r>
                              <w:t>For the past recent week</w:t>
                            </w:r>
                            <w:r w:rsidR="005F0B99">
                              <w:t>’</w:t>
                            </w:r>
                            <w:r>
                              <w:t>s parent</w:t>
                            </w:r>
                            <w:r w:rsidR="005F0B99">
                              <w:t xml:space="preserve">s have been dropping children. </w:t>
                            </w:r>
                            <w:r>
                              <w:t xml:space="preserve">Parents need to notify the nursery before 9.30 as the chef cooks for number of children for that day. </w:t>
                            </w:r>
                          </w:p>
                          <w:p w14:paraId="15F14800" w14:textId="50B123AD" w:rsidR="00957A0F" w:rsidRDefault="00F94CD6" w:rsidP="002410AD">
                            <w:r>
                              <w:t xml:space="preserve">Recently children have been </w:t>
                            </w:r>
                            <w:r w:rsidR="00D30FE7">
                              <w:t xml:space="preserve">dropped off </w:t>
                            </w:r>
                            <w:r>
                              <w:t>at 12.00</w:t>
                            </w:r>
                            <w:r w:rsidR="00D30FE7">
                              <w:t xml:space="preserve"> and this is becoming an issue for staff, as our routine gets disturbed in-terms of sleep and staff lunches. We would appreciate if parents notify the nursery before 9.30 to save lunch but the nursery would not be serving lunch after 12.00. </w:t>
                            </w:r>
                          </w:p>
                          <w:p w14:paraId="6201835A" w14:textId="2ABC9E50" w:rsidR="00F94CD6" w:rsidRDefault="00957A0F" w:rsidP="002410AD">
                            <w:r>
                              <w:t>Thank you Manag</w:t>
                            </w:r>
                            <w:r w:rsidR="005F0B99">
                              <w:t>e</w:t>
                            </w:r>
                            <w:r>
                              <w:t>ment</w:t>
                            </w:r>
                          </w:p>
                          <w:p w14:paraId="69272178" w14:textId="77777777" w:rsidR="00F94CD6" w:rsidRPr="002410AD" w:rsidRDefault="00F94CD6" w:rsidP="002410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42E2" id="Text_x0020_Box_x0020_54" o:spid="_x0000_s1031" type="#_x0000_t202" style="position:absolute;margin-left:265.15pt;margin-top:370.8pt;width:198.2pt;height:277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" fillcolor="white [3201]" strokecolor="#4f81bd [3204]" strokeweight="2pt">
                <v:textbox>
                  <w:txbxContent>
                    <w:p w14:paraId="35C1DA6E" w14:textId="6DB1C202" w:rsidR="002410AD" w:rsidRPr="00C2041D" w:rsidRDefault="00F94CD6" w:rsidP="002410AD">
                      <w:pPr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</w:pPr>
                      <w:r w:rsidRPr="00C2041D"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>Children</w:t>
                      </w:r>
                      <w:r w:rsidR="00D30FE7" w:rsidRPr="00C2041D"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 xml:space="preserve"> late</w:t>
                      </w:r>
                      <w:r w:rsidRPr="00C2041D"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 xml:space="preserve"> Lunch Times:</w:t>
                      </w:r>
                    </w:p>
                    <w:p w14:paraId="4A1753DA" w14:textId="4C566DBC" w:rsidR="00F94CD6" w:rsidRDefault="00F94CD6" w:rsidP="002410AD">
                      <w:r>
                        <w:t>For the past recent week</w:t>
                      </w:r>
                      <w:r w:rsidR="005F0B99">
                        <w:t>’</w:t>
                      </w:r>
                      <w:r>
                        <w:t>s parent</w:t>
                      </w:r>
                      <w:r w:rsidR="005F0B99">
                        <w:t xml:space="preserve">s have been dropping children. </w:t>
                      </w:r>
                      <w:r>
                        <w:t xml:space="preserve">Parents need to notify the nursery before 9.30 as the chef cooks for number of children for that day. </w:t>
                      </w:r>
                    </w:p>
                    <w:p w14:paraId="15F14800" w14:textId="50B123AD" w:rsidR="00957A0F" w:rsidRDefault="00F94CD6" w:rsidP="002410AD">
                      <w:r>
                        <w:t xml:space="preserve">Recently children have been </w:t>
                      </w:r>
                      <w:r w:rsidR="00D30FE7">
                        <w:t xml:space="preserve">dropped off </w:t>
                      </w:r>
                      <w:r>
                        <w:t>at 12.00</w:t>
                      </w:r>
                      <w:r w:rsidR="00D30FE7">
                        <w:t xml:space="preserve"> and this is becoming an issue for staff, as our routine gets disturbed in-terms of sleep and staff lunches. We would appreciate if parents notify the nursery before 9.30 to save lunch but the nursery would not be serving lunch after 12.00. </w:t>
                      </w:r>
                    </w:p>
                    <w:p w14:paraId="6201835A" w14:textId="2ABC9E50" w:rsidR="00F94CD6" w:rsidRDefault="00957A0F" w:rsidP="002410AD">
                      <w:r>
                        <w:t>Thank you Manag</w:t>
                      </w:r>
                      <w:r w:rsidR="005F0B99">
                        <w:t>e</w:t>
                      </w:r>
                      <w:r>
                        <w:t>ment</w:t>
                      </w:r>
                    </w:p>
                    <w:p w14:paraId="69272178" w14:textId="77777777" w:rsidR="00F94CD6" w:rsidRPr="002410AD" w:rsidRDefault="00F94CD6" w:rsidP="002410AD"/>
                  </w:txbxContent>
                </v:textbox>
                <w10:wrap type="square"/>
              </v:shape>
            </w:pict>
          </mc:Fallback>
        </mc:AlternateContent>
      </w:r>
      <w:r w:rsidR="00384CC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340133" wp14:editId="78903FFC">
                <wp:simplePos x="0" y="0"/>
                <wp:positionH relativeFrom="column">
                  <wp:posOffset>1995805</wp:posOffset>
                </wp:positionH>
                <wp:positionV relativeFrom="paragraph">
                  <wp:posOffset>568960</wp:posOffset>
                </wp:positionV>
                <wp:extent cx="4572000" cy="2314575"/>
                <wp:effectExtent l="0" t="0" r="25400" b="2222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314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4E92C" w14:textId="03EF65ED" w:rsidR="002410AD" w:rsidRDefault="00F94CD6" w:rsidP="001E4E30">
                            <w:pPr>
                              <w:pStyle w:val="Heading4"/>
                            </w:pPr>
                            <w:r>
                              <w:t>Online Parents Meeting on Wednesday 8</w:t>
                            </w:r>
                            <w:r w:rsidRPr="00F94C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 at 5pm. </w:t>
                            </w:r>
                          </w:p>
                          <w:p w14:paraId="48CC023A" w14:textId="77777777" w:rsidR="00F94CD6" w:rsidRDefault="00F94CD6" w:rsidP="00F94CD6"/>
                          <w:p w14:paraId="6779F813" w14:textId="4A8E8B11" w:rsidR="00F94CD6" w:rsidRDefault="00F94CD6" w:rsidP="00F94CD6">
                            <w:r>
                              <w:t>All pare</w:t>
                            </w:r>
                            <w:r w:rsidR="005F0B99">
                              <w:t xml:space="preserve">nts are invited to attend this </w:t>
                            </w:r>
                            <w:r>
                              <w:t xml:space="preserve">meeting on </w:t>
                            </w:r>
                            <w:proofErr w:type="gramStart"/>
                            <w:r>
                              <w:t>Wednesday  8</w:t>
                            </w:r>
                            <w:proofErr w:type="gramEnd"/>
                            <w:r w:rsidRPr="00F94C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 at 5pm. This meeting is to deliver a greater depth of danger and understanding of children who use computers such as IPad</w:t>
                            </w:r>
                            <w:r w:rsidR="005F0B99">
                              <w:t>s</w:t>
                            </w:r>
                            <w:r>
                              <w:t xml:space="preserve"> and </w:t>
                            </w:r>
                            <w:proofErr w:type="spellStart"/>
                            <w:r>
                              <w:t>Iphones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550FED49" w14:textId="77777777" w:rsidR="00F94CD6" w:rsidRDefault="00F94CD6" w:rsidP="00F94CD6"/>
                          <w:p w14:paraId="5C628D7E" w14:textId="387DBB7D" w:rsidR="00F94CD6" w:rsidRDefault="0002304E" w:rsidP="00F94CD6">
                            <w:r>
                              <w:t xml:space="preserve">This meeting will </w:t>
                            </w:r>
                            <w:r w:rsidR="005F0B99">
                              <w:t xml:space="preserve">be </w:t>
                            </w:r>
                            <w:r>
                              <w:t>delivered</w:t>
                            </w:r>
                            <w:r w:rsidR="00F94CD6">
                              <w:t xml:space="preserve"> by our specialist leaders from the Learning Trust. </w:t>
                            </w:r>
                          </w:p>
                          <w:p w14:paraId="5F3A4D14" w14:textId="5AABE18A" w:rsidR="00F94CD6" w:rsidRPr="00F94CD6" w:rsidRDefault="00F94CD6" w:rsidP="00F94CD6">
                            <w:r>
                              <w:t xml:space="preserve">All parents must attend.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0133" id="Text_x0020_Box_x0020_49" o:spid="_x0000_s1032" type="#_x0000_t202" style="position:absolute;margin-left:157.15pt;margin-top:44.8pt;width:5in;height:182.2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" fillcolor="white [3201]" strokecolor="#9bbb59 [3206]" strokeweight="2pt">
                <v:textbox>
                  <w:txbxContent>
                    <w:p w14:paraId="3FA4E92C" w14:textId="03EF65ED" w:rsidR="002410AD" w:rsidRDefault="00F94CD6" w:rsidP="001E4E30">
                      <w:pPr>
                        <w:pStyle w:val="Heading4"/>
                      </w:pPr>
                      <w:r>
                        <w:t>Online Parents Meeting on Wednesday 8</w:t>
                      </w:r>
                      <w:r w:rsidRPr="00F94CD6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 at 5pm. </w:t>
                      </w:r>
                    </w:p>
                    <w:p w14:paraId="48CC023A" w14:textId="77777777" w:rsidR="00F94CD6" w:rsidRDefault="00F94CD6" w:rsidP="00F94CD6"/>
                    <w:p w14:paraId="6779F813" w14:textId="4A8E8B11" w:rsidR="00F94CD6" w:rsidRDefault="00F94CD6" w:rsidP="00F94CD6">
                      <w:r>
                        <w:t>All pare</w:t>
                      </w:r>
                      <w:r w:rsidR="005F0B99">
                        <w:t xml:space="preserve">nts are invited to attend this </w:t>
                      </w:r>
                      <w:r>
                        <w:t xml:space="preserve">meeting on </w:t>
                      </w:r>
                      <w:proofErr w:type="gramStart"/>
                      <w:r>
                        <w:t>Wednesday  8</w:t>
                      </w:r>
                      <w:proofErr w:type="gramEnd"/>
                      <w:r w:rsidRPr="00F94CD6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 at 5pm. This meeting is to deliver a greater depth of danger and understanding of children who use computers such as IPad</w:t>
                      </w:r>
                      <w:r w:rsidR="005F0B99">
                        <w:t>s</w:t>
                      </w:r>
                      <w:r>
                        <w:t xml:space="preserve"> and </w:t>
                      </w:r>
                      <w:proofErr w:type="spellStart"/>
                      <w:r>
                        <w:t>Iphones</w:t>
                      </w:r>
                      <w:proofErr w:type="spellEnd"/>
                      <w:r>
                        <w:t xml:space="preserve">. </w:t>
                      </w:r>
                    </w:p>
                    <w:p w14:paraId="550FED49" w14:textId="77777777" w:rsidR="00F94CD6" w:rsidRDefault="00F94CD6" w:rsidP="00F94CD6"/>
                    <w:p w14:paraId="5C628D7E" w14:textId="387DBB7D" w:rsidR="00F94CD6" w:rsidRDefault="0002304E" w:rsidP="00F94CD6">
                      <w:r>
                        <w:t xml:space="preserve">This meeting will </w:t>
                      </w:r>
                      <w:r w:rsidR="005F0B99">
                        <w:t xml:space="preserve">be </w:t>
                      </w:r>
                      <w:r>
                        <w:t>delivered</w:t>
                      </w:r>
                      <w:r w:rsidR="00F94CD6">
                        <w:t xml:space="preserve"> by our specialist leaders from the Learning Trust. </w:t>
                      </w:r>
                    </w:p>
                    <w:p w14:paraId="5F3A4D14" w14:textId="5AABE18A" w:rsidR="00F94CD6" w:rsidRPr="00F94CD6" w:rsidRDefault="00F94CD6" w:rsidP="00F94CD6">
                      <w:r>
                        <w:t xml:space="preserve">All parents must attend.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AB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07190B" wp14:editId="77CBED27">
                <wp:simplePos x="0" y="0"/>
                <wp:positionH relativeFrom="column">
                  <wp:posOffset>2986405</wp:posOffset>
                </wp:positionH>
                <wp:positionV relativeFrom="paragraph">
                  <wp:posOffset>2949575</wp:posOffset>
                </wp:positionV>
                <wp:extent cx="3500120" cy="1542415"/>
                <wp:effectExtent l="0" t="0" r="30480" b="3238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1542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FC61" w14:textId="27890B85" w:rsidR="001E4E30" w:rsidRDefault="001E4E30" w:rsidP="001E4E30">
                            <w:pPr>
                              <w:pStyle w:val="Heading1"/>
                            </w:pPr>
                            <w:r>
                              <w:t>All Fees need to be paid on</w:t>
                            </w:r>
                            <w:r w:rsidR="005F0B99">
                              <w:t>-</w:t>
                            </w:r>
                            <w:r>
                              <w:t xml:space="preserve"> line from the 1</w:t>
                            </w:r>
                            <w:r w:rsidRPr="001E4E3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April </w:t>
                            </w:r>
                          </w:p>
                          <w:p w14:paraId="5E9CAC1E" w14:textId="782B50F5" w:rsidR="001E4E30" w:rsidRPr="007F623B" w:rsidRDefault="001E4E30" w:rsidP="001E4E3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623B">
                              <w:rPr>
                                <w:color w:val="FF0000"/>
                                <w:sz w:val="28"/>
                                <w:szCs w:val="28"/>
                              </w:rPr>
                              <w:t>Sort Code: 60:13:12</w:t>
                            </w:r>
                          </w:p>
                          <w:p w14:paraId="0A848465" w14:textId="28B30DF6" w:rsidR="001E4E30" w:rsidRPr="007F623B" w:rsidRDefault="001E4E30" w:rsidP="001E4E3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623B">
                              <w:rPr>
                                <w:color w:val="FF0000"/>
                                <w:sz w:val="28"/>
                                <w:szCs w:val="28"/>
                              </w:rPr>
                              <w:t>Account Number: 42531675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190B" id="Text_x0020_Box_x0020_61" o:spid="_x0000_s1033" type="#_x0000_t202" style="position:absolute;margin-left:235.15pt;margin-top:232.25pt;width:275.6pt;height:121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" fillcolor="white [3201]" strokecolor="#4bacc6 [3208]" strokeweight="2pt">
                <v:textbox>
                  <w:txbxContent>
                    <w:p w14:paraId="364FFC61" w14:textId="27890B85" w:rsidR="001E4E30" w:rsidRDefault="001E4E30" w:rsidP="001E4E30">
                      <w:pPr>
                        <w:pStyle w:val="Heading1"/>
                      </w:pPr>
                      <w:r>
                        <w:t>All Fees need to be paid on</w:t>
                      </w:r>
                      <w:r w:rsidR="005F0B99">
                        <w:t>-</w:t>
                      </w:r>
                      <w:r>
                        <w:t xml:space="preserve"> line from the 1</w:t>
                      </w:r>
                      <w:r w:rsidRPr="001E4E30">
                        <w:rPr>
                          <w:vertAlign w:val="superscript"/>
                        </w:rPr>
                        <w:t>st</w:t>
                      </w:r>
                      <w:r>
                        <w:t xml:space="preserve"> April </w:t>
                      </w:r>
                    </w:p>
                    <w:p w14:paraId="5E9CAC1E" w14:textId="782B50F5" w:rsidR="001E4E30" w:rsidRPr="007F623B" w:rsidRDefault="001E4E30" w:rsidP="001E4E3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F623B">
                        <w:rPr>
                          <w:color w:val="FF0000"/>
                          <w:sz w:val="28"/>
                          <w:szCs w:val="28"/>
                        </w:rPr>
                        <w:t>Sort Code: 60:13:12</w:t>
                      </w:r>
                    </w:p>
                    <w:p w14:paraId="0A848465" w14:textId="28B30DF6" w:rsidR="001E4E30" w:rsidRPr="007F623B" w:rsidRDefault="001E4E30" w:rsidP="001E4E3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F623B">
                        <w:rPr>
                          <w:color w:val="FF0000"/>
                          <w:sz w:val="28"/>
                          <w:szCs w:val="28"/>
                        </w:rPr>
                        <w:t>Account Number: 42531675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7E1">
        <w:rPr>
          <w:noProof/>
        </w:rPr>
        <w:t>.</w:t>
      </w:r>
      <w:r w:rsidR="002124BE" w:rsidRPr="00143AE7">
        <w:rPr>
          <w:noProof/>
        </w:rPr>
        <w:t xml:space="preserve">             </w:t>
      </w:r>
      <w:r w:rsidR="002B7BC0">
        <w:rPr>
          <w:noProof/>
        </w:rPr>
        <w:t xml:space="preserve">                                </w:t>
      </w:r>
      <w:r w:rsidR="00C74DA4" w:rsidRPr="00143AE7">
        <w:rPr>
          <w:noProof/>
        </w:rPr>
        <w:br w:type="page"/>
      </w:r>
    </w:p>
    <w:p w14:paraId="7F14D1D4" w14:textId="64F61264" w:rsidR="008E0E95" w:rsidRDefault="00E539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2F0F19B" wp14:editId="4643866E">
                <wp:simplePos x="0" y="0"/>
                <wp:positionH relativeFrom="column">
                  <wp:posOffset>-431800</wp:posOffset>
                </wp:positionH>
                <wp:positionV relativeFrom="paragraph">
                  <wp:posOffset>78740</wp:posOffset>
                </wp:positionV>
                <wp:extent cx="2440940" cy="3000375"/>
                <wp:effectExtent l="0" t="0" r="22860" b="222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000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4340" w14:textId="0E95ECA4" w:rsidR="00E53983" w:rsidRDefault="007F623B" w:rsidP="007F623B">
                            <w:pPr>
                              <w:pStyle w:val="Heading1"/>
                            </w:pPr>
                            <w:r>
                              <w:t>27</w:t>
                            </w:r>
                            <w:r w:rsidRPr="007F623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Month integrated Review</w:t>
                            </w:r>
                          </w:p>
                          <w:p w14:paraId="16686D87" w14:textId="77777777" w:rsidR="007F623B" w:rsidRDefault="007F623B" w:rsidP="007F623B"/>
                          <w:p w14:paraId="049927C3" w14:textId="6689EAF2" w:rsidR="007F623B" w:rsidRPr="005F0B99" w:rsidRDefault="007F623B" w:rsidP="007F62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0B99">
                              <w:rPr>
                                <w:sz w:val="28"/>
                                <w:szCs w:val="28"/>
                              </w:rPr>
                              <w:t>If your child is due for the 27month review please let your key person know</w:t>
                            </w:r>
                            <w:r w:rsidR="005F0B99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F0B99">
                              <w:rPr>
                                <w:sz w:val="28"/>
                                <w:szCs w:val="28"/>
                              </w:rPr>
                              <w:t xml:space="preserve"> as we will book the Health Visitor for you. This progress check will be conducted in the nursery alongside the Health Visitor and and the Key Person. </w:t>
                            </w:r>
                          </w:p>
                          <w:p w14:paraId="4A51C39D" w14:textId="77777777" w:rsidR="007F623B" w:rsidRDefault="007F623B" w:rsidP="007F623B"/>
                          <w:p w14:paraId="1105271A" w14:textId="77777777" w:rsidR="007F623B" w:rsidRPr="007F623B" w:rsidRDefault="007F623B" w:rsidP="007F62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F19B" id="Text_x0020_Box_x0020_16" o:spid="_x0000_s1034" type="#_x0000_t202" style="position:absolute;margin-left:-34pt;margin-top:6.2pt;width:192.2pt;height:23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" fillcolor="white [3201]" strokecolor="#4f81bd [3204]" strokeweight="2pt">
                <v:textbox>
                  <w:txbxContent>
                    <w:p w14:paraId="2FA84340" w14:textId="0E95ECA4" w:rsidR="00E53983" w:rsidRDefault="007F623B" w:rsidP="007F623B">
                      <w:pPr>
                        <w:pStyle w:val="Heading1"/>
                      </w:pPr>
                      <w:r>
                        <w:t>27</w:t>
                      </w:r>
                      <w:r w:rsidRPr="007F623B">
                        <w:rPr>
                          <w:vertAlign w:val="superscript"/>
                        </w:rPr>
                        <w:t>th</w:t>
                      </w:r>
                      <w:r>
                        <w:t xml:space="preserve"> Month integrated Review</w:t>
                      </w:r>
                    </w:p>
                    <w:p w14:paraId="16686D87" w14:textId="77777777" w:rsidR="007F623B" w:rsidRDefault="007F623B" w:rsidP="007F623B"/>
                    <w:p w14:paraId="049927C3" w14:textId="6689EAF2" w:rsidR="007F623B" w:rsidRPr="005F0B99" w:rsidRDefault="007F623B" w:rsidP="007F623B">
                      <w:pPr>
                        <w:rPr>
                          <w:sz w:val="28"/>
                          <w:szCs w:val="28"/>
                        </w:rPr>
                      </w:pPr>
                      <w:r w:rsidRPr="005F0B99">
                        <w:rPr>
                          <w:sz w:val="28"/>
                          <w:szCs w:val="28"/>
                        </w:rPr>
                        <w:t>If your child is due for the 27month review please let your key person know</w:t>
                      </w:r>
                      <w:r w:rsidR="005F0B99">
                        <w:rPr>
                          <w:sz w:val="28"/>
                          <w:szCs w:val="28"/>
                        </w:rPr>
                        <w:t>,</w:t>
                      </w:r>
                      <w:r w:rsidRPr="005F0B99">
                        <w:rPr>
                          <w:sz w:val="28"/>
                          <w:szCs w:val="28"/>
                        </w:rPr>
                        <w:t xml:space="preserve"> as we will book the Health Visitor for you. This progress check will be conducted in the nursery alongside the Health Visitor and and the Key Person. </w:t>
                      </w:r>
                    </w:p>
                    <w:p w14:paraId="4A51C39D" w14:textId="77777777" w:rsidR="007F623B" w:rsidRDefault="007F623B" w:rsidP="007F623B"/>
                    <w:p w14:paraId="1105271A" w14:textId="77777777" w:rsidR="007F623B" w:rsidRPr="007F623B" w:rsidRDefault="007F623B" w:rsidP="007F623B"/>
                  </w:txbxContent>
                </v:textbox>
                <w10:wrap type="square"/>
              </v:shape>
            </w:pict>
          </mc:Fallback>
        </mc:AlternateContent>
      </w:r>
    </w:p>
    <w:p w14:paraId="54DBE465" w14:textId="3E9D313E" w:rsidR="00914465" w:rsidRDefault="00E53983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4F6BC6" wp14:editId="540B7A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235" cy="2743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3FD08" w14:textId="40B1FDA1" w:rsidR="00E53983" w:rsidRPr="00D722F6" w:rsidRDefault="00E53983">
                            <w:pPr>
                              <w:rPr>
                                <w:rFonts w:ascii="Helvetica" w:eastAsia="Times" w:hAnsi="Helvetica" w:cs="Helvetica"/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F6BC6" id="Text_x0020_Box_x0020_1" o:spid="_x0000_s1035" type="#_x0000_t202" style="position:absolute;margin-left:0;margin-top:0;width:18.05pt;height:21.6pt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" filled="f" stroked="f">
                <v:textbox style="mso-fit-shape-to-text:t">
                  <w:txbxContent>
                    <w:p w14:paraId="7603FD08" w14:textId="40B1FDA1" w:rsidR="00E53983" w:rsidRPr="00D722F6" w:rsidRDefault="00E53983">
                      <w:pPr>
                        <w:rPr>
                          <w:rFonts w:ascii="Helvetica" w:eastAsia="Times" w:hAnsi="Helvetica" w:cs="Helvetica"/>
                          <w:noProof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BB9AEB" wp14:editId="2CEDAD73">
                <wp:simplePos x="0" y="0"/>
                <wp:positionH relativeFrom="column">
                  <wp:posOffset>266700</wp:posOffset>
                </wp:positionH>
                <wp:positionV relativeFrom="paragraph">
                  <wp:posOffset>5166995</wp:posOffset>
                </wp:positionV>
                <wp:extent cx="77470" cy="247650"/>
                <wp:effectExtent l="0" t="0" r="24130" b="6350"/>
                <wp:wrapNone/>
                <wp:docPr id="2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C1F1" w14:textId="77777777" w:rsidR="00E53983" w:rsidRDefault="00E53983" w:rsidP="00AC5736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9AEB" id="Text_x0020_Box_x0020_427" o:spid="_x0000_s1036" type="#_x0000_t202" style="position:absolute;margin-left:21pt;margin-top:406.85pt;width:6.1pt;height:19.5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" filled="f" stroked="f">
                <v:textbox style="mso-fit-shape-to-text:t" inset="0,0,0,0">
                  <w:txbxContent>
                    <w:p w14:paraId="6528C1F1" w14:textId="77777777" w:rsidR="00E53983" w:rsidRDefault="00E53983" w:rsidP="00AC5736">
                      <w:pPr>
                        <w:pStyle w:val="Heading2"/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6E8A0F" wp14:editId="69B35596">
                <wp:simplePos x="0" y="0"/>
                <wp:positionH relativeFrom="page">
                  <wp:posOffset>950595</wp:posOffset>
                </wp:positionH>
                <wp:positionV relativeFrom="page">
                  <wp:posOffset>7632700</wp:posOffset>
                </wp:positionV>
                <wp:extent cx="2971800" cy="223520"/>
                <wp:effectExtent l="0" t="3175" r="1905" b="0"/>
                <wp:wrapNone/>
                <wp:docPr id="3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536A1" w14:textId="77777777" w:rsidR="00E53983" w:rsidRDefault="00E53983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tabs>
                                <w:tab w:val="num" w:pos="900"/>
                              </w:tabs>
                              <w:ind w:left="4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8A0F" id="Text_x0020_Box_x0020_307" o:spid="_x0000_s1037" type="#_x0000_t202" style="position:absolute;margin-left:74.85pt;margin-top:601pt;width:234pt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" filled="f" stroked="f" strokecolor="maroon">
                <v:textbox style="mso-fit-shape-to-text:t" inset="0,0,0,0">
                  <w:txbxContent>
                    <w:p w14:paraId="67A536A1" w14:textId="77777777" w:rsidR="00E53983" w:rsidRDefault="00E53983">
                      <w:pPr>
                        <w:pStyle w:val="List2"/>
                        <w:numPr>
                          <w:ilvl w:val="0"/>
                          <w:numId w:val="0"/>
                        </w:numPr>
                        <w:tabs>
                          <w:tab w:val="num" w:pos="900"/>
                        </w:tabs>
                        <w:ind w:left="43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E74A2A" wp14:editId="0714EB9A">
                <wp:simplePos x="0" y="0"/>
                <wp:positionH relativeFrom="page">
                  <wp:posOffset>1064895</wp:posOffset>
                </wp:positionH>
                <wp:positionV relativeFrom="page">
                  <wp:posOffset>7288530</wp:posOffset>
                </wp:positionV>
                <wp:extent cx="2857500" cy="247650"/>
                <wp:effectExtent l="0" t="1905" r="1905" b="0"/>
                <wp:wrapNone/>
                <wp:docPr id="2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B6E6" w14:textId="77777777" w:rsidR="00E53983" w:rsidRDefault="00E5398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4A2A" id="Text_x0020_Box_x0020_306" o:spid="_x0000_s1038" type="#_x0000_t202" style="position:absolute;margin-left:83.85pt;margin-top:573.9pt;width:22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" filled="f" fillcolor="#9cf" stroked="f" strokecolor="red">
                <v:textbox style="mso-fit-shape-to-text:t" inset="0,0,0,0">
                  <w:txbxContent>
                    <w:p w14:paraId="482DB6E6" w14:textId="77777777" w:rsidR="00E53983" w:rsidRDefault="00E53983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9F2B37" wp14:editId="1D49C6A2">
                <wp:simplePos x="0" y="0"/>
                <wp:positionH relativeFrom="page">
                  <wp:posOffset>995045</wp:posOffset>
                </wp:positionH>
                <wp:positionV relativeFrom="page">
                  <wp:posOffset>3976370</wp:posOffset>
                </wp:positionV>
                <wp:extent cx="2857500" cy="247650"/>
                <wp:effectExtent l="4445" t="4445" r="0" b="0"/>
                <wp:wrapNone/>
                <wp:docPr id="2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E6B6D" w14:textId="77777777" w:rsidR="00E53983" w:rsidRDefault="00E53983">
                            <w:pPr>
                              <w:pStyle w:val="Heading2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2B37" id="Text_x0020_Box_x0020_304" o:spid="_x0000_s1039" type="#_x0000_t202" style="position:absolute;margin-left:78.35pt;margin-top:313.1pt;width:225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sHk7QCAAC0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" filled="f" stroked="f">
                <v:textbox style="mso-fit-shape-to-text:t" inset="0,0,0,0">
                  <w:txbxContent>
                    <w:p w14:paraId="1CCE6B6D" w14:textId="77777777" w:rsidR="00E53983" w:rsidRDefault="00E53983">
                      <w:pPr>
                        <w:pStyle w:val="Heading2"/>
                      </w:pP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E6DF87C" wp14:editId="7F8C972D">
                <wp:simplePos x="0" y="0"/>
                <wp:positionH relativeFrom="page">
                  <wp:posOffset>4309745</wp:posOffset>
                </wp:positionH>
                <wp:positionV relativeFrom="page">
                  <wp:posOffset>7269480</wp:posOffset>
                </wp:positionV>
                <wp:extent cx="2971800" cy="283210"/>
                <wp:effectExtent l="4445" t="1905" r="0" b="635"/>
                <wp:wrapNone/>
                <wp:docPr id="2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EA7F9" w14:textId="77777777" w:rsidR="00E53983" w:rsidRDefault="00E53983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DF87C" id="Text_x0020_Box_x0020_403" o:spid="_x0000_s1040" type="#_x0000_t202" style="position:absolute;margin-left:339.35pt;margin-top:572.4pt;width:234pt;height:22.3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" filled="f" stroked="f">
                <v:textbox style="mso-fit-shape-to-text:t" inset="0,0,0,0">
                  <w:txbxContent>
                    <w:p w14:paraId="1CEEA7F9" w14:textId="77777777" w:rsidR="00E53983" w:rsidRDefault="00E53983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E192AD" wp14:editId="31C4E358">
                <wp:simplePos x="0" y="0"/>
                <wp:positionH relativeFrom="column">
                  <wp:posOffset>3352800</wp:posOffset>
                </wp:positionH>
                <wp:positionV relativeFrom="paragraph">
                  <wp:posOffset>621030</wp:posOffset>
                </wp:positionV>
                <wp:extent cx="3206115" cy="2352040"/>
                <wp:effectExtent l="0" t="1905" r="3810" b="0"/>
                <wp:wrapNone/>
                <wp:docPr id="18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235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B5D4" w14:textId="2C05B265" w:rsidR="00E53983" w:rsidRDefault="007F623B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98FAD" wp14:editId="7589E950">
                                  <wp:extent cx="2131169" cy="2250977"/>
                                  <wp:effectExtent l="0" t="0" r="2540" b="10160"/>
                                  <wp:docPr id="26" name="Picture 26" descr="/Users/brightkids/Pictures/Photos Library.photoslibrary/Thumbnails/2017/02/06/20170206-174556/vMc1NPd%Ru6o8P9xSdsgLw/thumb_IMG_0623_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brightkids/Pictures/Photos Library.photoslibrary/Thumbnails/2017/02/06/20170206-174556/vMc1NPd%Ru6o8P9xSdsgLw/thumb_IMG_0623_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001" cy="226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92AD" id="Text_x0020_Box_x0020_453" o:spid="_x0000_s1041" type="#_x0000_t202" style="position:absolute;margin-left:264pt;margin-top:48.9pt;width:252.45pt;height:185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" filled="f" stroked="f">
                <v:textbox style="mso-fit-shape-to-text:t">
                  <w:txbxContent>
                    <w:p w14:paraId="0AAEB5D4" w14:textId="2C05B265" w:rsidR="00E53983" w:rsidRDefault="007F623B">
                      <w:pPr>
                        <w:pStyle w:val="Heading1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998FAD" wp14:editId="7589E950">
                            <wp:extent cx="2131169" cy="2250977"/>
                            <wp:effectExtent l="0" t="0" r="2540" b="10160"/>
                            <wp:docPr id="26" name="Picture 26" descr="/Users/brightkids/Pictures/Photos Library.photoslibrary/Thumbnails/2017/02/06/20170206-174556/vMc1NPd%Ru6o8P9xSdsgLw/thumb_IMG_0623_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brightkids/Pictures/Photos Library.photoslibrary/Thumbnails/2017/02/06/20170206-174556/vMc1NPd%Ru6o8P9xSdsgLw/thumb_IMG_0623_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001" cy="226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9528168" wp14:editId="1D3B55D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4C9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8168" id="Text_x0020_Box_x0020_152" o:spid="_x0000_s1043" type="#_x0000_t202" style="position:absolute;margin-left:200pt;margin-top:97pt;width:7.2pt;height:7.2pt;z-index:2516915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" o:allowincell="f" filled="f" stroked="f">
                <v:textbox inset="0,0,0,0">
                  <w:txbxContent>
                    <w:p w14:paraId="6B824C9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0858D188" wp14:editId="526AF944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677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D188" id="Text_x0020_Box_x0020_156" o:spid="_x0000_s1044" type="#_x0000_t202" style="position:absolute;margin-left:201pt;margin-top:351pt;width:7.2pt;height:7.2pt;z-index:2516925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" o:allowincell="f" filled="f" stroked="f">
                <v:textbox inset="0,0,0,0">
                  <w:txbxContent>
                    <w:p w14:paraId="00C1677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6CE97BA5" wp14:editId="54394FE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310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7BA5" id="Text_x0020_Box_x0020_160" o:spid="_x0000_s1045" type="#_x0000_t202" style="position:absolute;margin-left:201pt;margin-top:604pt;width:7.2pt;height:7.2pt;z-index:2516935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" o:allowincell="f" filled="f" stroked="f">
                <v:textbox inset="0,0,0,0">
                  <w:txbxContent>
                    <w:p w14:paraId="16AB310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35BACDD9" wp14:editId="5A77C68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38EA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CDD9" id="Text_x0020_Box_x0020_164" o:spid="_x0000_s1046" type="#_x0000_t202" style="position:absolute;margin-left:43pt;margin-top:98pt;width:7.2pt;height:7.2pt;z-index:2516945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Inkvv7ECAAC8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40838EA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400770C6" wp14:editId="787E25F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3ED0E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70C6" id="Text_x0020_Box_x0020_168" o:spid="_x0000_s1047" type="#_x0000_t202" style="position:absolute;margin-left:43.2pt;margin-top:451pt;width:7.2pt;height:7.2pt;z-index:2516956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Mhmmx7ECAAC8BQAADgAAAAAA&#10;AAAAAAAAAAAsAgAAZHJzL2Uyb0RvYy54bWxQSwECLQAUAAYACAAAACEAQPXd7NwAAAAKAQAADwAA&#10;AAAAAAAAAAAAAAAJBQAAZHJzL2Rvd25yZXYueG1sUEsFBgAAAAAEAAQA8wAAABIGAAAAAA==&#10;" o:allowincell="f" filled="f" stroked="f">
                <v:textbox inset="0,0,0,0">
                  <w:txbxContent>
                    <w:p w14:paraId="1203ED0E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1A831387" wp14:editId="3190EEB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9E82F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1387" id="Text_x0020_Box_x0020_172" o:spid="_x0000_s1048" type="#_x0000_t202" style="position:absolute;margin-left:200pt;margin-top:82.8pt;width:7.2pt;height:7.2pt;z-index:2516966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" o:allowincell="f" filled="f" stroked="f">
                <v:textbox inset="0,0,0,0">
                  <w:txbxContent>
                    <w:p w14:paraId="3BA9E82F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2021F589" wp14:editId="51D55E9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D327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F589" id="Text_x0020_Box_x0020_176" o:spid="_x0000_s1049" type="#_x0000_t202" style="position:absolute;margin-left:198.2pt;margin-top:319pt;width:7.2pt;height:7.2pt;z-index:2516976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" o:allowincell="f" filled="f" stroked="f">
                <v:textbox inset="0,0,0,0">
                  <w:txbxContent>
                    <w:p w14:paraId="003D327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01999355" wp14:editId="7BB5CF4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5951C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9355" id="Text_x0020_Box_x0020_180" o:spid="_x0000_s1050" type="#_x0000_t202" style="position:absolute;margin-left:199pt;margin-top:546pt;width:7.2pt;height:7.2pt;z-index:2516986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" o:allowincell="f" filled="f" stroked="f">
                <v:textbox inset="0,0,0,0">
                  <w:txbxContent>
                    <w:p w14:paraId="46C5951C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08DD1DB4" wp14:editId="25C931A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62E8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1DB4" id="Text_x0020_Box_x0020_184" o:spid="_x0000_s1051" type="#_x0000_t202" style="position:absolute;margin-left:43pt;margin-top:98pt;width:7.2pt;height:7.2pt;z-index:2516997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Ve+clrECAAC7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24F62E8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32835E90" wp14:editId="74CF944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3299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5E90" id="Text_x0020_Box_x0020_188" o:spid="_x0000_s1052" type="#_x0000_t202" style="position:absolute;margin-left:42.2pt;margin-top:436.8pt;width:7.2pt;height:7.2pt;z-index:2517007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" o:allowincell="f" filled="f" stroked="f">
                <v:textbox inset="0,0,0,0">
                  <w:txbxContent>
                    <w:p w14:paraId="1363299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5A792D94" wp14:editId="75D67E46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E483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2D94" id="Text_x0020_Box_x0020_220" o:spid="_x0000_s1053" type="#_x0000_t202" style="position:absolute;margin-left:200pt;margin-top:22pt;width:7.2pt;height:7.2pt;z-index:2517017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" o:allowincell="f" filled="f" stroked="f">
                <v:textbox inset="0,0,0,0">
                  <w:txbxContent>
                    <w:p w14:paraId="5E3E483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0B738C5" wp14:editId="5009A26D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1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523B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38C5" id="Text_x0020_Box_x0020_224" o:spid="_x0000_s1054" type="#_x0000_t202" style="position:absolute;margin-left:201pt;margin-top:213.8pt;width:7.2pt;height:7.2pt;z-index:2517027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" o:allowincell="f" filled="f" stroked="f">
                <v:textbox inset="0,0,0,0">
                  <w:txbxContent>
                    <w:p w14:paraId="166523B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1CA906AB" wp14:editId="1B71842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6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83D75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06AB" id="Text_x0020_Box_x0020_228" o:spid="_x0000_s1055" type="#_x0000_t202" style="position:absolute;margin-left:202pt;margin-top:362pt;width:7.2pt;height:7.2pt;z-index:2517038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l3XW97ICAAC8BQAADgAA&#10;AAAAAAAAAAAAAAAsAgAAZHJzL2Uyb0RvYy54bWxQSwECLQAUAAYACAAAACEATu2hz94AAAALAQAA&#10;DwAAAAAAAAAAAAAAAAAKBQAAZHJzL2Rvd25yZXYueG1sUEsFBgAAAAAEAAQA8wAAABUGAAAAAA==&#10;" o:allowincell="f" filled="f" stroked="f">
                <v:textbox inset="0,0,0,0">
                  <w:txbxContent>
                    <w:p w14:paraId="41183D75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5C86C5" w14:textId="77777777" w:rsidR="00914465" w:rsidRPr="00914465" w:rsidRDefault="00914465" w:rsidP="00914465"/>
    <w:p w14:paraId="2EE076CE" w14:textId="0CDC6916" w:rsidR="003A1DB8" w:rsidRPr="00914465" w:rsidRDefault="0002304E" w:rsidP="00914465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55ECAD" wp14:editId="4BF982A5">
                <wp:simplePos x="0" y="0"/>
                <wp:positionH relativeFrom="column">
                  <wp:posOffset>-53274</wp:posOffset>
                </wp:positionH>
                <wp:positionV relativeFrom="paragraph">
                  <wp:posOffset>6689747</wp:posOffset>
                </wp:positionV>
                <wp:extent cx="3078480" cy="2483463"/>
                <wp:effectExtent l="0" t="0" r="0" b="6350"/>
                <wp:wrapNone/>
                <wp:docPr id="2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48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EE38" w14:textId="3B1EAC4D" w:rsidR="00E53983" w:rsidRDefault="0002304E" w:rsidP="0002304E">
                            <w:pPr>
                              <w:pStyle w:val="Heading4"/>
                              <w:rPr>
                                <w:rStyle w:val="Heading1Ch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Maralyn from Baby Room Leaving; </w:t>
                            </w:r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>Sadly</w:t>
                            </w:r>
                            <w:r w:rsidR="00C2041D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>,</w:t>
                            </w:r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 we would </w:t>
                            </w:r>
                            <w:r w:rsidR="00085A03"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like to </w:t>
                            </w:r>
                            <w:r w:rsidR="005F0B99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say goodbye to </w:t>
                            </w:r>
                            <w:proofErr w:type="spellStart"/>
                            <w:r w:rsidR="005F0B99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>Maralyn</w:t>
                            </w:r>
                            <w:proofErr w:type="spellEnd"/>
                            <w:r w:rsidR="005F0B99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 from the baby room. </w:t>
                            </w:r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>Maralyn</w:t>
                            </w:r>
                            <w:proofErr w:type="spellEnd"/>
                            <w:r w:rsid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 is relocat</w:t>
                            </w:r>
                            <w:bookmarkStart w:id="0" w:name="_GoBack"/>
                            <w:bookmarkEnd w:id="0"/>
                            <w:r w:rsid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ing </w:t>
                            </w:r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back to </w:t>
                            </w:r>
                            <w:proofErr w:type="spellStart"/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>Luton</w:t>
                            </w:r>
                            <w:proofErr w:type="spellEnd"/>
                            <w:r w:rsidRPr="00085A03">
                              <w:rPr>
                                <w:rStyle w:val="Heading1Char"/>
                                <w:sz w:val="32"/>
                                <w:szCs w:val="32"/>
                              </w:rPr>
                              <w:t xml:space="preserve"> to be with her family.</w:t>
                            </w:r>
                          </w:p>
                          <w:p w14:paraId="2FA4F64E" w14:textId="77777777" w:rsidR="005F0B99" w:rsidRPr="005F0B99" w:rsidRDefault="005F0B99" w:rsidP="005F0B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ECAD" id="Text_x0020_Box_x0020_452" o:spid="_x0000_s1055" type="#_x0000_t202" style="position:absolute;left:0;text-align:left;margin-left:-4.2pt;margin-top:526.75pt;width:242.4pt;height:195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" filled="f" stroked="f">
                <v:textbox>
                  <w:txbxContent>
                    <w:p w14:paraId="35FBEE38" w14:textId="3B1EAC4D" w:rsidR="00E53983" w:rsidRDefault="0002304E" w:rsidP="0002304E">
                      <w:pPr>
                        <w:pStyle w:val="Heading4"/>
                        <w:rPr>
                          <w:rStyle w:val="Heading1Char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Maralyn from Baby Room Leaving; </w:t>
                      </w:r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>Sadly</w:t>
                      </w:r>
                      <w:r w:rsidR="00C2041D">
                        <w:rPr>
                          <w:rStyle w:val="Heading1Char"/>
                          <w:sz w:val="32"/>
                          <w:szCs w:val="32"/>
                        </w:rPr>
                        <w:t>,</w:t>
                      </w:r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 we would </w:t>
                      </w:r>
                      <w:r w:rsidR="00085A03" w:rsidRP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like to </w:t>
                      </w:r>
                      <w:r w:rsidR="005F0B99">
                        <w:rPr>
                          <w:rStyle w:val="Heading1Char"/>
                          <w:sz w:val="32"/>
                          <w:szCs w:val="32"/>
                        </w:rPr>
                        <w:t xml:space="preserve">say goodbye to </w:t>
                      </w:r>
                      <w:proofErr w:type="spellStart"/>
                      <w:r w:rsidR="005F0B99">
                        <w:rPr>
                          <w:rStyle w:val="Heading1Char"/>
                          <w:sz w:val="32"/>
                          <w:szCs w:val="32"/>
                        </w:rPr>
                        <w:t>Maralyn</w:t>
                      </w:r>
                      <w:proofErr w:type="spellEnd"/>
                      <w:r w:rsidR="005F0B99">
                        <w:rPr>
                          <w:rStyle w:val="Heading1Char"/>
                          <w:sz w:val="32"/>
                          <w:szCs w:val="32"/>
                        </w:rPr>
                        <w:t xml:space="preserve"> from the baby room. </w:t>
                      </w:r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85A03">
                        <w:rPr>
                          <w:rStyle w:val="Heading1Char"/>
                          <w:sz w:val="32"/>
                          <w:szCs w:val="32"/>
                        </w:rPr>
                        <w:t>Maralyn</w:t>
                      </w:r>
                      <w:proofErr w:type="spellEnd"/>
                      <w:r w:rsid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 is relocat</w:t>
                      </w:r>
                      <w:bookmarkStart w:id="1" w:name="_GoBack"/>
                      <w:bookmarkEnd w:id="1"/>
                      <w:r w:rsid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ing </w:t>
                      </w:r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back to </w:t>
                      </w:r>
                      <w:proofErr w:type="spellStart"/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>Luton</w:t>
                      </w:r>
                      <w:proofErr w:type="spellEnd"/>
                      <w:r w:rsidRPr="00085A03">
                        <w:rPr>
                          <w:rStyle w:val="Heading1Char"/>
                          <w:sz w:val="32"/>
                          <w:szCs w:val="32"/>
                        </w:rPr>
                        <w:t xml:space="preserve"> to be with her family.</w:t>
                      </w:r>
                    </w:p>
                    <w:p w14:paraId="2FA4F64E" w14:textId="77777777" w:rsidR="005F0B99" w:rsidRPr="005F0B99" w:rsidRDefault="005F0B99" w:rsidP="005F0B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AB5BC5" wp14:editId="3EEC79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429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C17FD9" w14:textId="77777777" w:rsidR="0002304E" w:rsidRPr="00797A5C" w:rsidRDefault="0002304E" w:rsidP="00797A5C">
                            <w:pPr>
                              <w:pStyle w:val="Heading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B5BC5" id="Text_x0020_Box_x0020_35" o:spid="_x0000_s1056" type="#_x0000_t202" style="position:absolute;left:0;text-align:left;margin-left:0;margin-top:0;width:23.45pt;height:27pt;z-index:25171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" filled="f" stroked="f">
                <v:fill o:detectmouseclick="t"/>
                <v:textbox style="mso-fit-shape-to-text:t">
                  <w:txbxContent>
                    <w:p w14:paraId="71C17FD9" w14:textId="77777777" w:rsidR="0002304E" w:rsidRPr="00797A5C" w:rsidRDefault="0002304E" w:rsidP="00797A5C">
                      <w:pPr>
                        <w:pStyle w:val="Heading3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="Times" w:hAnsi="Helvetica" w:cs="Helvetica"/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F6092A8" wp14:editId="7EB825D0">
                <wp:simplePos x="0" y="0"/>
                <wp:positionH relativeFrom="column">
                  <wp:posOffset>-132715</wp:posOffset>
                </wp:positionH>
                <wp:positionV relativeFrom="paragraph">
                  <wp:posOffset>3268345</wp:posOffset>
                </wp:positionV>
                <wp:extent cx="2667000" cy="3006090"/>
                <wp:effectExtent l="0" t="0" r="25400" b="1651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06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FDADA" w14:textId="77777777" w:rsidR="0002304E" w:rsidRDefault="0002304E" w:rsidP="0002304E">
                            <w:pPr>
                              <w:pStyle w:val="Heading4"/>
                            </w:pPr>
                            <w:r>
                              <w:t>World Book Day 2</w:t>
                            </w:r>
                            <w:r w:rsidRPr="0002304E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March </w:t>
                            </w:r>
                          </w:p>
                          <w:p w14:paraId="1ACB9A7D" w14:textId="77777777" w:rsidR="0002304E" w:rsidRDefault="0002304E" w:rsidP="0002304E">
                            <w:pPr>
                              <w:pStyle w:val="Heading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t xml:space="preserve"> </w:t>
                            </w:r>
                            <w:r w:rsidRPr="0002304E">
                              <w:rPr>
                                <w:rStyle w:val="Heading1Char"/>
                                <w:rFonts w:asciiTheme="majorHAnsi" w:hAnsiTheme="majorHAnsi"/>
                                <w:sz w:val="32"/>
                                <w:szCs w:val="32"/>
                              </w:rPr>
                              <w:t>We would like all children to dress up in Superhero/Princess/Book Character on</w:t>
                            </w:r>
                            <w:r w:rsidRPr="0002304E">
                              <w:rPr>
                                <w:rStyle w:val="Heading1Char"/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02304E">
                              <w:rPr>
                                <w:rStyle w:val="Heading1Char"/>
                                <w:rFonts w:asciiTheme="majorHAnsi" w:hAnsiTheme="majorHAnsi"/>
                                <w:sz w:val="28"/>
                                <w:szCs w:val="28"/>
                              </w:rPr>
                              <w:t>Thursday 2nd of</w:t>
                            </w:r>
                            <w:r w:rsidRPr="0002304E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02304E">
                              <w:rPr>
                                <w:rStyle w:val="Heading1Char"/>
                                <w:rFonts w:asciiTheme="majorHAnsi" w:hAnsiTheme="majorHAnsi"/>
                                <w:sz w:val="28"/>
                                <w:szCs w:val="28"/>
                              </w:rPr>
                              <w:t>March.</w:t>
                            </w:r>
                            <w:r w:rsidRPr="0002304E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0FF27738" w14:textId="77777777" w:rsidR="0002304E" w:rsidRPr="0002304E" w:rsidRDefault="0002304E" w:rsidP="0002304E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3D44F99" wp14:editId="62FE7985">
                                  <wp:extent cx="2458720" cy="1083874"/>
                                  <wp:effectExtent l="0" t="0" r="508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720" cy="1083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92A8" id="Text_x0020_Box_x0020_31" o:spid="_x0000_s1057" type="#_x0000_t202" style="position:absolute;left:0;text-align:left;margin-left:-10.45pt;margin-top:257.35pt;width:210pt;height:236.7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" fillcolor="white [3201]" strokecolor="#9bbb59 [3206]" strokeweight="2pt">
                <v:textbox>
                  <w:txbxContent>
                    <w:p w14:paraId="258FDADA" w14:textId="77777777" w:rsidR="0002304E" w:rsidRDefault="0002304E" w:rsidP="0002304E">
                      <w:pPr>
                        <w:pStyle w:val="Heading4"/>
                      </w:pPr>
                      <w:r>
                        <w:t>World Book Day 2</w:t>
                      </w:r>
                      <w:r w:rsidRPr="0002304E">
                        <w:rPr>
                          <w:vertAlign w:val="superscript"/>
                        </w:rPr>
                        <w:t>nd</w:t>
                      </w:r>
                      <w:r>
                        <w:t xml:space="preserve"> March </w:t>
                      </w:r>
                    </w:p>
                    <w:p w14:paraId="1ACB9A7D" w14:textId="77777777" w:rsidR="0002304E" w:rsidRDefault="0002304E" w:rsidP="0002304E">
                      <w:pPr>
                        <w:pStyle w:val="Heading2"/>
                        <w:rPr>
                          <w:rFonts w:asciiTheme="majorHAnsi" w:hAnsiTheme="majorHAnsi"/>
                        </w:rPr>
                      </w:pPr>
                      <w:r>
                        <w:t xml:space="preserve"> </w:t>
                      </w:r>
                      <w:r w:rsidRPr="0002304E">
                        <w:rPr>
                          <w:rStyle w:val="Heading1Char"/>
                          <w:rFonts w:asciiTheme="majorHAnsi" w:hAnsiTheme="majorHAnsi"/>
                          <w:sz w:val="32"/>
                          <w:szCs w:val="32"/>
                        </w:rPr>
                        <w:t>We would like all children to dress up in Superhero/Princess/Book Character on</w:t>
                      </w:r>
                      <w:r w:rsidRPr="0002304E">
                        <w:rPr>
                          <w:rStyle w:val="Heading1Char"/>
                          <w:rFonts w:asciiTheme="majorHAnsi" w:hAnsiTheme="majorHAnsi"/>
                        </w:rPr>
                        <w:t xml:space="preserve"> </w:t>
                      </w:r>
                      <w:r w:rsidRPr="0002304E">
                        <w:rPr>
                          <w:rStyle w:val="Heading1Char"/>
                          <w:rFonts w:asciiTheme="majorHAnsi" w:hAnsiTheme="majorHAnsi"/>
                          <w:sz w:val="28"/>
                          <w:szCs w:val="28"/>
                        </w:rPr>
                        <w:t>Thursday 2nd of</w:t>
                      </w:r>
                      <w:r w:rsidRPr="0002304E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02304E">
                        <w:rPr>
                          <w:rStyle w:val="Heading1Char"/>
                          <w:rFonts w:asciiTheme="majorHAnsi" w:hAnsiTheme="majorHAnsi"/>
                          <w:sz w:val="28"/>
                          <w:szCs w:val="28"/>
                        </w:rPr>
                        <w:t>March.</w:t>
                      </w:r>
                      <w:r w:rsidRPr="0002304E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0FF27738" w14:textId="77777777" w:rsidR="0002304E" w:rsidRPr="0002304E" w:rsidRDefault="0002304E" w:rsidP="0002304E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3D44F99" wp14:editId="62FE7985">
                            <wp:extent cx="2458720" cy="1083874"/>
                            <wp:effectExtent l="0" t="0" r="508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720" cy="1083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="Times" w:hAnsi="Helvetica" w:cs="Helvetica"/>
          <w:noProof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72087F8" wp14:editId="360D2809">
                <wp:simplePos x="0" y="0"/>
                <wp:positionH relativeFrom="column">
                  <wp:posOffset>3443605</wp:posOffset>
                </wp:positionH>
                <wp:positionV relativeFrom="paragraph">
                  <wp:posOffset>2962275</wp:posOffset>
                </wp:positionV>
                <wp:extent cx="2667000" cy="30206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2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8D475" w14:textId="77777777" w:rsidR="0002304E" w:rsidRPr="007F46E9" w:rsidRDefault="0002304E" w:rsidP="007F46E9">
                            <w:pPr>
                              <w:pStyle w:val="Heading1"/>
                            </w:pPr>
                            <w:r w:rsidRPr="007F46E9">
                              <w:t xml:space="preserve">Mothers Day Week </w:t>
                            </w:r>
                          </w:p>
                          <w:p w14:paraId="374B70FC" w14:textId="77777777" w:rsidR="0002304E" w:rsidRDefault="0002304E" w:rsidP="00E53983"/>
                          <w:p w14:paraId="643A3D46" w14:textId="4F28534D" w:rsidR="0002304E" w:rsidRDefault="0002304E" w:rsidP="00E53983">
                            <w:r>
                              <w:t xml:space="preserve">We will be celebrating </w:t>
                            </w:r>
                            <w:r w:rsidR="005F0B99">
                              <w:t xml:space="preserve">Mothers Day </w:t>
                            </w:r>
                            <w:r>
                              <w:t>the week commencing 20</w:t>
                            </w:r>
                            <w:r w:rsidRPr="007F46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-24</w:t>
                            </w:r>
                            <w:r w:rsidRPr="007F46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March. We would like parents to come and join us in activities for the morning or afternoon. This will include baking, arts and craft and reading stories to the children. </w:t>
                            </w:r>
                          </w:p>
                          <w:p w14:paraId="294D9C72" w14:textId="77777777" w:rsidR="0002304E" w:rsidRDefault="0002304E" w:rsidP="00E53983">
                            <w:r>
                              <w:t xml:space="preserve">  We would be organizing afternoon tea on Wednesday 22</w:t>
                            </w:r>
                            <w:r w:rsidRPr="007F46E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March at 3.30 pm. We would appreciate if Mothers/ aunties /grandmas would like to join us. </w:t>
                            </w:r>
                          </w:p>
                          <w:p w14:paraId="2177781D" w14:textId="77777777" w:rsidR="0002304E" w:rsidRDefault="0002304E" w:rsidP="00E53983"/>
                          <w:p w14:paraId="7F47BAEF" w14:textId="77777777" w:rsidR="0002304E" w:rsidRDefault="0002304E" w:rsidP="00E53983"/>
                          <w:p w14:paraId="7DDB712F" w14:textId="77777777" w:rsidR="0002304E" w:rsidRDefault="0002304E" w:rsidP="00E53983"/>
                          <w:p w14:paraId="66921CC5" w14:textId="77777777" w:rsidR="0002304E" w:rsidRPr="00E53983" w:rsidRDefault="0002304E" w:rsidP="00E53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87F8" id="Text_x0020_Box_x0020_2" o:spid="_x0000_s1058" type="#_x0000_t202" style="position:absolute;left:0;text-align:left;margin-left:271.15pt;margin-top:233.25pt;width:210pt;height:237.8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" filled="f" stroked="f">
                <v:textbox>
                  <w:txbxContent>
                    <w:p w14:paraId="5788D475" w14:textId="77777777" w:rsidR="0002304E" w:rsidRPr="007F46E9" w:rsidRDefault="0002304E" w:rsidP="007F46E9">
                      <w:pPr>
                        <w:pStyle w:val="Heading1"/>
                      </w:pPr>
                      <w:r w:rsidRPr="007F46E9">
                        <w:t xml:space="preserve">Mothers Day Week </w:t>
                      </w:r>
                    </w:p>
                    <w:p w14:paraId="374B70FC" w14:textId="77777777" w:rsidR="0002304E" w:rsidRDefault="0002304E" w:rsidP="00E53983"/>
                    <w:p w14:paraId="643A3D46" w14:textId="4F28534D" w:rsidR="0002304E" w:rsidRDefault="0002304E" w:rsidP="00E53983">
                      <w:r>
                        <w:t xml:space="preserve">We will be celebrating </w:t>
                      </w:r>
                      <w:r w:rsidR="005F0B99">
                        <w:t xml:space="preserve">Mothers Day </w:t>
                      </w:r>
                      <w:r>
                        <w:t>the week commencing 20</w:t>
                      </w:r>
                      <w:r w:rsidRPr="007F46E9">
                        <w:rPr>
                          <w:vertAlign w:val="superscript"/>
                        </w:rPr>
                        <w:t>th</w:t>
                      </w:r>
                      <w:r>
                        <w:t xml:space="preserve"> -24</w:t>
                      </w:r>
                      <w:r w:rsidRPr="007F46E9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March. We would like parents to come and join us in activities for the morning or afternoon. This will include baking, arts and craft and reading stories to the children. </w:t>
                      </w:r>
                    </w:p>
                    <w:p w14:paraId="294D9C72" w14:textId="77777777" w:rsidR="0002304E" w:rsidRDefault="0002304E" w:rsidP="00E53983">
                      <w:r>
                        <w:t xml:space="preserve">  We would be organizing afternoon tea on Wednesday 22</w:t>
                      </w:r>
                      <w:r w:rsidRPr="007F46E9">
                        <w:rPr>
                          <w:vertAlign w:val="superscript"/>
                        </w:rPr>
                        <w:t>nd</w:t>
                      </w:r>
                      <w:r>
                        <w:t xml:space="preserve"> March at 3.30 pm. We would appreciate if Mothers/ aunties /grandmas would like to join us. </w:t>
                      </w:r>
                    </w:p>
                    <w:p w14:paraId="2177781D" w14:textId="77777777" w:rsidR="0002304E" w:rsidRDefault="0002304E" w:rsidP="00E53983"/>
                    <w:p w14:paraId="7F47BAEF" w14:textId="77777777" w:rsidR="0002304E" w:rsidRDefault="0002304E" w:rsidP="00E53983"/>
                    <w:p w14:paraId="7DDB712F" w14:textId="77777777" w:rsidR="0002304E" w:rsidRDefault="0002304E" w:rsidP="00E53983"/>
                    <w:p w14:paraId="66921CC5" w14:textId="77777777" w:rsidR="0002304E" w:rsidRPr="00E53983" w:rsidRDefault="0002304E" w:rsidP="00E5398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1C5AD53" wp14:editId="07970AA5">
                <wp:simplePos x="0" y="0"/>
                <wp:positionH relativeFrom="column">
                  <wp:posOffset>3596005</wp:posOffset>
                </wp:positionH>
                <wp:positionV relativeFrom="paragraph">
                  <wp:posOffset>6478905</wp:posOffset>
                </wp:positionV>
                <wp:extent cx="2971800" cy="2483485"/>
                <wp:effectExtent l="0" t="0" r="25400" b="31115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834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6A5C9" w14:textId="77777777" w:rsidR="0002304E" w:rsidRDefault="0002304E" w:rsidP="00C3405C">
                            <w:pPr>
                              <w:pStyle w:val="Heading1"/>
                            </w:pPr>
                            <w:r w:rsidRPr="00C3405C">
                              <w:rPr>
                                <w:u w:val="single"/>
                              </w:rPr>
                              <w:t>Summer/Spring Menu</w:t>
                            </w:r>
                            <w:r>
                              <w:t xml:space="preserve"> will be up beginning of April. We would like parents to write down suggestion and pop it in the parent’s box. </w:t>
                            </w:r>
                          </w:p>
                          <w:p w14:paraId="12F2B8EF" w14:textId="77777777" w:rsidR="0002304E" w:rsidRPr="00C3405C" w:rsidRDefault="0002304E" w:rsidP="00C3405C">
                            <w:r>
                              <w:t xml:space="preserve">Thanks. </w:t>
                            </w:r>
                          </w:p>
                          <w:p w14:paraId="04AD630C" w14:textId="77777777" w:rsidR="0002304E" w:rsidRDefault="0002304E" w:rsidP="00C3405C">
                            <w:pPr>
                              <w:pStyle w:val="Heading1"/>
                            </w:pPr>
                          </w:p>
                          <w:p w14:paraId="0ABD7C02" w14:textId="77777777" w:rsidR="0002304E" w:rsidRPr="00AC4415" w:rsidRDefault="0002304E" w:rsidP="00C3405C">
                            <w:pPr>
                              <w:pStyle w:val="Heading1"/>
                            </w:pPr>
                            <w:r>
                              <w:t xml:space="preserve">We would like parents </w:t>
                            </w:r>
                            <w:proofErr w:type="spellStart"/>
                            <w:r>
                              <w:t>suggstions</w:t>
                            </w:r>
                            <w:proofErr w:type="spellEnd"/>
                            <w:r>
                              <w:t xml:space="preserve"> and pop it in the Parents </w:t>
                            </w:r>
                            <w:proofErr w:type="gramStart"/>
                            <w:r>
                              <w:t>comment</w:t>
                            </w:r>
                            <w:proofErr w:type="gramEnd"/>
                            <w:r>
                              <w:t xml:space="preserve">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AD53" id="Text_x0020_Box_x0020_62" o:spid="_x0000_s1059" type="#_x0000_t202" style="position:absolute;left:0;text-align:left;margin-left:283.15pt;margin-top:510.15pt;width:234pt;height:195.5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" fillcolor="white [3201]" strokecolor="#9bbb59 [3206]" strokeweight="2pt">
                <v:textbox>
                  <w:txbxContent>
                    <w:p w14:paraId="0E66A5C9" w14:textId="77777777" w:rsidR="0002304E" w:rsidRDefault="0002304E" w:rsidP="00C3405C">
                      <w:pPr>
                        <w:pStyle w:val="Heading1"/>
                      </w:pPr>
                      <w:r w:rsidRPr="00C3405C">
                        <w:rPr>
                          <w:u w:val="single"/>
                        </w:rPr>
                        <w:t>Summer/Spring Menu</w:t>
                      </w:r>
                      <w:r>
                        <w:t xml:space="preserve"> will be up beginning of April. We would like parents to write down suggestion and pop it in the parent’s box. </w:t>
                      </w:r>
                    </w:p>
                    <w:p w14:paraId="12F2B8EF" w14:textId="77777777" w:rsidR="0002304E" w:rsidRPr="00C3405C" w:rsidRDefault="0002304E" w:rsidP="00C3405C">
                      <w:r>
                        <w:t xml:space="preserve">Thanks. </w:t>
                      </w:r>
                    </w:p>
                    <w:p w14:paraId="04AD630C" w14:textId="77777777" w:rsidR="0002304E" w:rsidRDefault="0002304E" w:rsidP="00C3405C">
                      <w:pPr>
                        <w:pStyle w:val="Heading1"/>
                      </w:pPr>
                    </w:p>
                    <w:p w14:paraId="0ABD7C02" w14:textId="77777777" w:rsidR="0002304E" w:rsidRPr="00AC4415" w:rsidRDefault="0002304E" w:rsidP="00C3405C">
                      <w:pPr>
                        <w:pStyle w:val="Heading1"/>
                      </w:pPr>
                      <w:r>
                        <w:t xml:space="preserve">We would like parents </w:t>
                      </w:r>
                      <w:proofErr w:type="spellStart"/>
                      <w:r>
                        <w:t>suggstions</w:t>
                      </w:r>
                      <w:proofErr w:type="spellEnd"/>
                      <w:r>
                        <w:t xml:space="preserve"> and pop it in the Parents </w:t>
                      </w:r>
                      <w:proofErr w:type="gramStart"/>
                      <w:r>
                        <w:t>comment</w:t>
                      </w:r>
                      <w:proofErr w:type="gramEnd"/>
                      <w:r>
                        <w:t xml:space="preserve">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1DB8" w:rsidRPr="00914465" w:rsidSect="00BC60B3">
      <w:type w:val="continuous"/>
      <w:pgSz w:w="11906" w:h="16838"/>
      <w:pgMar w:top="720" w:right="1077" w:bottom="261" w:left="1077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A8E9C" w14:textId="77777777" w:rsidR="003C6E63" w:rsidRDefault="003C6E63">
      <w:r>
        <w:separator/>
      </w:r>
    </w:p>
  </w:endnote>
  <w:endnote w:type="continuationSeparator" w:id="0">
    <w:p w14:paraId="762B754B" w14:textId="77777777" w:rsidR="003C6E63" w:rsidRDefault="003C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A5A90" w14:textId="77777777" w:rsidR="003C6E63" w:rsidRDefault="003C6E63">
      <w:r>
        <w:separator/>
      </w:r>
    </w:p>
  </w:footnote>
  <w:footnote w:type="continuationSeparator" w:id="0">
    <w:p w14:paraId="616E7654" w14:textId="77777777" w:rsidR="003C6E63" w:rsidRDefault="003C6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15pt;height:11.1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2D1C0396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FD3A62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8449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8A63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89A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7A40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9A5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6E25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842C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F3663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E0221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1AC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43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4EB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DE32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A2C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EC9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A6E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BE9E5DB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C95EA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C40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8D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0E6E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346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836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439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B66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A54007"/>
    <w:multiLevelType w:val="hybridMultilevel"/>
    <w:tmpl w:val="1A9889C4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80F"/>
    <w:rsid w:val="0002304E"/>
    <w:rsid w:val="00023439"/>
    <w:rsid w:val="00035409"/>
    <w:rsid w:val="00041351"/>
    <w:rsid w:val="00056483"/>
    <w:rsid w:val="00057160"/>
    <w:rsid w:val="0006412F"/>
    <w:rsid w:val="00080189"/>
    <w:rsid w:val="00085A03"/>
    <w:rsid w:val="00090BAC"/>
    <w:rsid w:val="00093882"/>
    <w:rsid w:val="000F2454"/>
    <w:rsid w:val="000F73D6"/>
    <w:rsid w:val="00102605"/>
    <w:rsid w:val="00134BE7"/>
    <w:rsid w:val="001354C1"/>
    <w:rsid w:val="00143AE7"/>
    <w:rsid w:val="001464FF"/>
    <w:rsid w:val="00154167"/>
    <w:rsid w:val="00156DEB"/>
    <w:rsid w:val="00175D83"/>
    <w:rsid w:val="00192755"/>
    <w:rsid w:val="001952C1"/>
    <w:rsid w:val="001973DD"/>
    <w:rsid w:val="001A294A"/>
    <w:rsid w:val="001B0030"/>
    <w:rsid w:val="001C6A18"/>
    <w:rsid w:val="001E4E30"/>
    <w:rsid w:val="001F7904"/>
    <w:rsid w:val="002124BE"/>
    <w:rsid w:val="00215AB1"/>
    <w:rsid w:val="00216D6B"/>
    <w:rsid w:val="002203CC"/>
    <w:rsid w:val="002410AD"/>
    <w:rsid w:val="00251F29"/>
    <w:rsid w:val="00266B16"/>
    <w:rsid w:val="002929A9"/>
    <w:rsid w:val="002970FF"/>
    <w:rsid w:val="002A30EE"/>
    <w:rsid w:val="002B45F5"/>
    <w:rsid w:val="002B780F"/>
    <w:rsid w:val="002B7BC0"/>
    <w:rsid w:val="00316341"/>
    <w:rsid w:val="00322802"/>
    <w:rsid w:val="0033090D"/>
    <w:rsid w:val="00343550"/>
    <w:rsid w:val="00352F58"/>
    <w:rsid w:val="003567E1"/>
    <w:rsid w:val="00382587"/>
    <w:rsid w:val="00384CC9"/>
    <w:rsid w:val="00392D8F"/>
    <w:rsid w:val="003A1DB8"/>
    <w:rsid w:val="003B22B9"/>
    <w:rsid w:val="003C6E63"/>
    <w:rsid w:val="003D3A53"/>
    <w:rsid w:val="00431A94"/>
    <w:rsid w:val="00432B4D"/>
    <w:rsid w:val="004404EB"/>
    <w:rsid w:val="00456771"/>
    <w:rsid w:val="00483C84"/>
    <w:rsid w:val="004A24FA"/>
    <w:rsid w:val="004D1807"/>
    <w:rsid w:val="00500CD6"/>
    <w:rsid w:val="00505133"/>
    <w:rsid w:val="005334C7"/>
    <w:rsid w:val="00541835"/>
    <w:rsid w:val="00545612"/>
    <w:rsid w:val="005605E3"/>
    <w:rsid w:val="0059374C"/>
    <w:rsid w:val="005D3D7F"/>
    <w:rsid w:val="005E5DA5"/>
    <w:rsid w:val="005F0B99"/>
    <w:rsid w:val="005F67EE"/>
    <w:rsid w:val="00602828"/>
    <w:rsid w:val="00604B8A"/>
    <w:rsid w:val="006054D3"/>
    <w:rsid w:val="00636A11"/>
    <w:rsid w:val="00642837"/>
    <w:rsid w:val="00643BBE"/>
    <w:rsid w:val="00661C3F"/>
    <w:rsid w:val="00661F6B"/>
    <w:rsid w:val="0066712E"/>
    <w:rsid w:val="0067041E"/>
    <w:rsid w:val="00680E80"/>
    <w:rsid w:val="00692CF7"/>
    <w:rsid w:val="006951A5"/>
    <w:rsid w:val="006B692C"/>
    <w:rsid w:val="006C7AE6"/>
    <w:rsid w:val="006D5D58"/>
    <w:rsid w:val="006E1535"/>
    <w:rsid w:val="006E7FA4"/>
    <w:rsid w:val="0071326F"/>
    <w:rsid w:val="007157DC"/>
    <w:rsid w:val="0071627B"/>
    <w:rsid w:val="00737A96"/>
    <w:rsid w:val="007500AE"/>
    <w:rsid w:val="0075544F"/>
    <w:rsid w:val="00791374"/>
    <w:rsid w:val="0079745C"/>
    <w:rsid w:val="007A15BB"/>
    <w:rsid w:val="007A5744"/>
    <w:rsid w:val="007C135A"/>
    <w:rsid w:val="007D1295"/>
    <w:rsid w:val="007D5185"/>
    <w:rsid w:val="007F46E9"/>
    <w:rsid w:val="007F623B"/>
    <w:rsid w:val="008067A2"/>
    <w:rsid w:val="008077D2"/>
    <w:rsid w:val="00812A00"/>
    <w:rsid w:val="008130D1"/>
    <w:rsid w:val="008312D5"/>
    <w:rsid w:val="00836053"/>
    <w:rsid w:val="00852893"/>
    <w:rsid w:val="0085495A"/>
    <w:rsid w:val="008619F5"/>
    <w:rsid w:val="0086749C"/>
    <w:rsid w:val="00867883"/>
    <w:rsid w:val="008718B5"/>
    <w:rsid w:val="008727AF"/>
    <w:rsid w:val="00876EFE"/>
    <w:rsid w:val="00883CEA"/>
    <w:rsid w:val="008A09ED"/>
    <w:rsid w:val="008A3693"/>
    <w:rsid w:val="008E0E95"/>
    <w:rsid w:val="008E0F5B"/>
    <w:rsid w:val="008F5655"/>
    <w:rsid w:val="00901FE7"/>
    <w:rsid w:val="00903E5F"/>
    <w:rsid w:val="00911968"/>
    <w:rsid w:val="00914465"/>
    <w:rsid w:val="00917F26"/>
    <w:rsid w:val="0095566C"/>
    <w:rsid w:val="00957A0F"/>
    <w:rsid w:val="00992E86"/>
    <w:rsid w:val="009E5846"/>
    <w:rsid w:val="009F5D88"/>
    <w:rsid w:val="009F6C42"/>
    <w:rsid w:val="009F7D2D"/>
    <w:rsid w:val="00A00425"/>
    <w:rsid w:val="00A06AFC"/>
    <w:rsid w:val="00A3684E"/>
    <w:rsid w:val="00A540EC"/>
    <w:rsid w:val="00A609C8"/>
    <w:rsid w:val="00A72457"/>
    <w:rsid w:val="00AC138C"/>
    <w:rsid w:val="00AC2D28"/>
    <w:rsid w:val="00AC30F3"/>
    <w:rsid w:val="00AC4415"/>
    <w:rsid w:val="00AC5736"/>
    <w:rsid w:val="00AD4F06"/>
    <w:rsid w:val="00AF1415"/>
    <w:rsid w:val="00AF15D0"/>
    <w:rsid w:val="00AF7A37"/>
    <w:rsid w:val="00B150CE"/>
    <w:rsid w:val="00B209C5"/>
    <w:rsid w:val="00B214D9"/>
    <w:rsid w:val="00B2695B"/>
    <w:rsid w:val="00B70E02"/>
    <w:rsid w:val="00B82F1B"/>
    <w:rsid w:val="00B973EB"/>
    <w:rsid w:val="00BC60B3"/>
    <w:rsid w:val="00BD17A9"/>
    <w:rsid w:val="00BF024F"/>
    <w:rsid w:val="00C0292F"/>
    <w:rsid w:val="00C03561"/>
    <w:rsid w:val="00C077C0"/>
    <w:rsid w:val="00C10FF7"/>
    <w:rsid w:val="00C17609"/>
    <w:rsid w:val="00C2041D"/>
    <w:rsid w:val="00C27321"/>
    <w:rsid w:val="00C3405C"/>
    <w:rsid w:val="00C40742"/>
    <w:rsid w:val="00C41680"/>
    <w:rsid w:val="00C501DC"/>
    <w:rsid w:val="00C50D3F"/>
    <w:rsid w:val="00C7136D"/>
    <w:rsid w:val="00C74DA4"/>
    <w:rsid w:val="00C80FAE"/>
    <w:rsid w:val="00C90904"/>
    <w:rsid w:val="00C92E90"/>
    <w:rsid w:val="00CA281E"/>
    <w:rsid w:val="00CC3D41"/>
    <w:rsid w:val="00CF56CC"/>
    <w:rsid w:val="00CF76C0"/>
    <w:rsid w:val="00D1586D"/>
    <w:rsid w:val="00D239B5"/>
    <w:rsid w:val="00D30FE7"/>
    <w:rsid w:val="00D3304A"/>
    <w:rsid w:val="00D42ADA"/>
    <w:rsid w:val="00D50621"/>
    <w:rsid w:val="00D73F21"/>
    <w:rsid w:val="00D76DD2"/>
    <w:rsid w:val="00D81C78"/>
    <w:rsid w:val="00D914CF"/>
    <w:rsid w:val="00DA1241"/>
    <w:rsid w:val="00DD0970"/>
    <w:rsid w:val="00DE6B20"/>
    <w:rsid w:val="00E02F6E"/>
    <w:rsid w:val="00E04F90"/>
    <w:rsid w:val="00E075DB"/>
    <w:rsid w:val="00E14134"/>
    <w:rsid w:val="00E3490E"/>
    <w:rsid w:val="00E37605"/>
    <w:rsid w:val="00E51F2A"/>
    <w:rsid w:val="00E53983"/>
    <w:rsid w:val="00E57F04"/>
    <w:rsid w:val="00E60277"/>
    <w:rsid w:val="00ED6D37"/>
    <w:rsid w:val="00F07284"/>
    <w:rsid w:val="00F30D59"/>
    <w:rsid w:val="00F33D06"/>
    <w:rsid w:val="00F638F9"/>
    <w:rsid w:val="00F65A42"/>
    <w:rsid w:val="00F753CC"/>
    <w:rsid w:val="00F92E3D"/>
    <w:rsid w:val="00F94CD6"/>
    <w:rsid w:val="00F97C42"/>
    <w:rsid w:val="00FA5316"/>
    <w:rsid w:val="00FB5C6C"/>
    <w:rsid w:val="00FC3839"/>
    <w:rsid w:val="00FE7223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88F2F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742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0742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C40742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C40742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C4074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C40742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C40742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C40742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C40742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rsid w:val="00C40742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C40742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C40742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C40742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C40742"/>
    <w:rPr>
      <w:rFonts w:ascii="Arial" w:hAnsi="Arial" w:cs="Arial"/>
      <w:noProof w:val="0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C4074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C40742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rsid w:val="00C40742"/>
    <w:rPr>
      <w:rFonts w:ascii="Verdana" w:hAnsi="Verdana" w:cs="Arial"/>
      <w:noProof w:val="0"/>
      <w:lang w:val="en-US" w:eastAsia="en-US" w:bidi="ar-SA"/>
    </w:rPr>
  </w:style>
  <w:style w:type="paragraph" w:customStyle="1" w:styleId="PageTitleNumber">
    <w:name w:val="Page Title &amp; Number"/>
    <w:rsid w:val="00C40742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C40742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C40742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customStyle="1" w:styleId="BalloonText1">
    <w:name w:val="Balloon Text1"/>
    <w:basedOn w:val="Normal"/>
    <w:semiHidden/>
    <w:rsid w:val="00C407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C6A18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5A"/>
    <w:rPr>
      <w:rFonts w:ascii="Tahoma" w:eastAsia="Times New Roman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20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1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7321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14465"/>
    <w:rPr>
      <w:rFonts w:ascii="Times New Roman" w:hAnsi="Times New Roman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465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40.jpeg"/><Relationship Id="rId13" Type="http://schemas.openxmlformats.org/officeDocument/2006/relationships/image" Target="media/image5.png"/><Relationship Id="rId14" Type="http://schemas.openxmlformats.org/officeDocument/2006/relationships/image" Target="media/image5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EF456-FDE0-EF4F-9C09-D8A38572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C:\Users\user\AppData\Roaming\Microsoft\Templates\Classroom newsletter.dot</Template>
  <TotalTime>59</TotalTime>
  <Pages>2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belquis</dc:creator>
  <cp:lastModifiedBy>zeba wafa</cp:lastModifiedBy>
  <cp:revision>4</cp:revision>
  <cp:lastPrinted>2017-03-08T08:38:00Z</cp:lastPrinted>
  <dcterms:created xsi:type="dcterms:W3CDTF">2017-02-17T11:27:00Z</dcterms:created>
  <dcterms:modified xsi:type="dcterms:W3CDTF">2017-03-08T08:40:00Z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TC010706621033</vt:lpwstr>
  </property>
</Properties>
</file>