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/>
  <w:body>
    <w:p w14:paraId="10FB6C29" w14:textId="45710476" w:rsidR="006D5D58" w:rsidRPr="00CE48AE" w:rsidRDefault="006D5D58">
      <w:pPr>
        <w:rPr>
          <w:color w:val="000000" w:themeColor="text1"/>
          <w:lang w:val="en-GB"/>
        </w:rPr>
      </w:pPr>
    </w:p>
    <w:p w14:paraId="18710A8F" w14:textId="77777777" w:rsidR="006D5D58" w:rsidRDefault="006D5D58">
      <w:pPr>
        <w:rPr>
          <w:lang w:val="en-GB"/>
        </w:rPr>
      </w:pPr>
    </w:p>
    <w:p w14:paraId="43AEC320" w14:textId="77777777" w:rsidR="006D5D58" w:rsidRDefault="00791374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4640CD4" wp14:editId="564CFCE1">
                <wp:simplePos x="0" y="0"/>
                <wp:positionH relativeFrom="page">
                  <wp:posOffset>1233455</wp:posOffset>
                </wp:positionH>
                <wp:positionV relativeFrom="page">
                  <wp:posOffset>960339</wp:posOffset>
                </wp:positionV>
                <wp:extent cx="6433820" cy="991235"/>
                <wp:effectExtent l="0" t="4445" r="0" b="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3820" cy="99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2E369" w14:textId="77777777" w:rsidR="001C0EA3" w:rsidRDefault="00545612" w:rsidP="00545612">
                            <w:pPr>
                              <w:pStyle w:val="Masthead"/>
                              <w:jc w:val="left"/>
                            </w:pPr>
                            <w:r>
                              <w:t xml:space="preserve">     </w:t>
                            </w:r>
                            <w:r w:rsidR="003567E1">
                              <w:t xml:space="preserve">Bright Kids </w:t>
                            </w:r>
                            <w:r w:rsidR="00791374">
                              <w:t xml:space="preserve">Hackney </w:t>
                            </w:r>
                            <w:r w:rsidR="001C0EA3">
                              <w:t xml:space="preserve">   </w:t>
                            </w:r>
                          </w:p>
                          <w:p w14:paraId="605BDBF2" w14:textId="050DFA88" w:rsidR="00C74DA4" w:rsidRDefault="00D20789" w:rsidP="00545612">
                            <w:pPr>
                              <w:pStyle w:val="Masthead"/>
                              <w:jc w:val="left"/>
                            </w:pPr>
                            <w:r>
                              <w:t xml:space="preserve">     November</w:t>
                            </w:r>
                            <w:r w:rsidR="004023B3">
                              <w:t xml:space="preserve"> </w:t>
                            </w:r>
                            <w:r w:rsidR="001C0EA3"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40CD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3" o:spid="_x0000_s1026" type="#_x0000_t202" style="position:absolute;margin-left:97.1pt;margin-top:75.6pt;width:506.6pt;height:78.0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" filled="f" stroked="f" strokecolor="white">
                <v:textbox style="mso-fit-shape-to-text:t" inset="0,0,0,0">
                  <w:txbxContent>
                    <w:p w14:paraId="7092E369" w14:textId="77777777" w:rsidR="001C0EA3" w:rsidRDefault="00545612" w:rsidP="00545612">
                      <w:pPr>
                        <w:pStyle w:val="Masthead"/>
                        <w:jc w:val="left"/>
                      </w:pPr>
                      <w:r>
                        <w:t xml:space="preserve">     </w:t>
                      </w:r>
                      <w:r w:rsidR="003567E1">
                        <w:t xml:space="preserve">Bright Kids </w:t>
                      </w:r>
                      <w:r w:rsidR="00791374">
                        <w:t xml:space="preserve">Hackney </w:t>
                      </w:r>
                      <w:r w:rsidR="001C0EA3">
                        <w:t xml:space="preserve">   </w:t>
                      </w:r>
                    </w:p>
                    <w:p w14:paraId="605BDBF2" w14:textId="050DFA88" w:rsidR="00C74DA4" w:rsidRDefault="00D20789" w:rsidP="00545612">
                      <w:pPr>
                        <w:pStyle w:val="Masthead"/>
                        <w:jc w:val="left"/>
                      </w:pPr>
                      <w:r>
                        <w:t xml:space="preserve">     November</w:t>
                      </w:r>
                      <w:r w:rsidR="004023B3">
                        <w:t xml:space="preserve"> </w:t>
                      </w:r>
                      <w:r w:rsidR="001C0EA3">
                        <w:t xml:space="preserve">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2807ECA" w14:textId="77777777" w:rsidR="006D5D58" w:rsidRDefault="006D5D58">
      <w:pPr>
        <w:rPr>
          <w:lang w:val="en-GB"/>
        </w:rPr>
      </w:pPr>
    </w:p>
    <w:p w14:paraId="368CCEE5" w14:textId="77777777" w:rsidR="002124BE" w:rsidRDefault="002124BE">
      <w:pPr>
        <w:rPr>
          <w:lang w:val="en-GB"/>
        </w:rPr>
      </w:pPr>
    </w:p>
    <w:p w14:paraId="52E9F3EB" w14:textId="3947C4E8" w:rsidR="00AD4F06" w:rsidRDefault="00AC138C">
      <w:pPr>
        <w:rPr>
          <w:noProof/>
        </w:rPr>
      </w:pPr>
      <w:r w:rsidRPr="002B7BC0">
        <w:rPr>
          <w:noProof/>
        </w:rPr>
        <w:drawing>
          <wp:inline distT="0" distB="0" distL="0" distR="0" wp14:anchorId="791A8C39" wp14:editId="3C74913B">
            <wp:extent cx="704850" cy="723900"/>
            <wp:effectExtent l="19050" t="0" r="0" b="0"/>
            <wp:docPr id="14" name="Picture 709" descr="C:\Users\belquis\Desktop\BK LOGO 2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C:\Users\belquis\Desktop\BK LOGO 201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3F5835" w14:textId="3D4C64A1" w:rsidR="002B7BC0" w:rsidRDefault="00C4168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 wp14:anchorId="392CA667" wp14:editId="36BD3E4B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45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FFCA0" w14:textId="77777777" w:rsidR="00C74DA4" w:rsidRDefault="00C74D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CA667" id="Text_x0020_Box_x0020_144" o:spid="_x0000_s1027" type="#_x0000_t202" style="position:absolute;margin-left:200pt;margin-top:248pt;width:7.2pt;height:7.2pt;z-index:2516403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" o:allowincell="f" filled="f" stroked="f">
                <v:textbox inset="0,0,0,0">
                  <w:txbxContent>
                    <w:p w14:paraId="253FFCA0" w14:textId="77777777" w:rsidR="00C74DA4" w:rsidRDefault="00C74DA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597C8B6B" wp14:editId="19FD6A5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44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EA82D" w14:textId="77777777" w:rsidR="00C74DA4" w:rsidRDefault="00C74DA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C8B6B" id="Text_x0020_Box_x0020_148" o:spid="_x0000_s1028" type="#_x0000_t202" style="position:absolute;margin-left:199.2pt;margin-top:519.8pt;width:7.2pt;height:7.2pt;z-index:2516413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" o:allowincell="f" filled="f" stroked="f">
                <v:textbox inset="0,0,0,0">
                  <w:txbxContent>
                    <w:p w14:paraId="6DCEA82D" w14:textId="77777777" w:rsidR="00C74DA4" w:rsidRDefault="00C74DA4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501DC" w:rsidRPr="00143AE7">
        <w:rPr>
          <w:noProof/>
        </w:rPr>
        <w:t xml:space="preserve"> </w:t>
      </w:r>
    </w:p>
    <w:p w14:paraId="3DFAAD6C" w14:textId="7DD4287C" w:rsidR="007D1295" w:rsidRDefault="006A2686">
      <w:pPr>
        <w:rPr>
          <w:noProof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2EE8707" wp14:editId="23F8B512">
                <wp:simplePos x="0" y="0"/>
                <wp:positionH relativeFrom="column">
                  <wp:posOffset>3215005</wp:posOffset>
                </wp:positionH>
                <wp:positionV relativeFrom="paragraph">
                  <wp:posOffset>5224145</wp:posOffset>
                </wp:positionV>
                <wp:extent cx="3357880" cy="2483485"/>
                <wp:effectExtent l="0" t="0" r="20320" b="3111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248348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4B05E" w14:textId="217101F4" w:rsidR="00AC4415" w:rsidRPr="000B15A9" w:rsidRDefault="000B15A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B15A9"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="006A2686">
                              <w:rPr>
                                <w:b/>
                                <w:sz w:val="28"/>
                                <w:szCs w:val="28"/>
                              </w:rPr>
                              <w:t>hristmas Dinner</w:t>
                            </w:r>
                            <w:r w:rsidRPr="000B15A9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488C961" w14:textId="77777777" w:rsidR="000B15A9" w:rsidRDefault="000B15A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A2544B" w14:textId="3F5D6752" w:rsidR="000B15A9" w:rsidRPr="000B15A9" w:rsidRDefault="000B15A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Children will be having Christmas dinner on the 15</w:t>
                            </w:r>
                            <w:r w:rsidRPr="000B15A9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December. Parents will be informed of the menu. </w:t>
                            </w:r>
                            <w:r w:rsidRPr="000B15A9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D519DC3" wp14:editId="3B0CD1E8">
                                  <wp:extent cx="1571494" cy="979170"/>
                                  <wp:effectExtent l="0" t="0" r="3810" b="1143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2133" cy="992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E8707" id="Text_x0020_Box_x0020_33" o:spid="_x0000_s1029" type="#_x0000_t202" style="position:absolute;margin-left:253.15pt;margin-top:411.35pt;width:264.4pt;height:195.5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" fillcolor="white [3201]" strokecolor="#4f81bd [3204]" strokeweight="2pt">
                <v:textbox>
                  <w:txbxContent>
                    <w:p w14:paraId="1274B05E" w14:textId="217101F4" w:rsidR="00AC4415" w:rsidRPr="000B15A9" w:rsidRDefault="000B15A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B15A9">
                        <w:rPr>
                          <w:b/>
                          <w:sz w:val="28"/>
                          <w:szCs w:val="28"/>
                        </w:rPr>
                        <w:t>C</w:t>
                      </w:r>
                      <w:r w:rsidR="006A2686">
                        <w:rPr>
                          <w:b/>
                          <w:sz w:val="28"/>
                          <w:szCs w:val="28"/>
                        </w:rPr>
                        <w:t>hristmas Dinner</w:t>
                      </w:r>
                      <w:r w:rsidRPr="000B15A9">
                        <w:rPr>
                          <w:b/>
                          <w:sz w:val="28"/>
                          <w:szCs w:val="28"/>
                        </w:rPr>
                        <w:t>:</w:t>
                      </w:r>
                    </w:p>
                    <w:p w14:paraId="1488C961" w14:textId="77777777" w:rsidR="000B15A9" w:rsidRDefault="000B15A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EA2544B" w14:textId="3F5D6752" w:rsidR="000B15A9" w:rsidRPr="000B15A9" w:rsidRDefault="000B15A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Children will be having Christmas dinner on the 15</w:t>
                      </w:r>
                      <w:r w:rsidRPr="000B15A9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 December. Parents will be informed of the menu. </w:t>
                      </w:r>
                      <w:r w:rsidRPr="000B15A9">
                        <w:rPr>
                          <w:sz w:val="28"/>
                          <w:szCs w:val="28"/>
                        </w:rPr>
                        <w:drawing>
                          <wp:inline distT="0" distB="0" distL="0" distR="0" wp14:anchorId="7D519DC3" wp14:editId="3B0CD1E8">
                            <wp:extent cx="1571494" cy="979170"/>
                            <wp:effectExtent l="0" t="0" r="3810" b="1143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2133" cy="992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15A9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2F0F19B" wp14:editId="20E7FBC0">
                <wp:simplePos x="0" y="0"/>
                <wp:positionH relativeFrom="column">
                  <wp:posOffset>2445385</wp:posOffset>
                </wp:positionH>
                <wp:positionV relativeFrom="paragraph">
                  <wp:posOffset>151765</wp:posOffset>
                </wp:positionV>
                <wp:extent cx="2440940" cy="2586355"/>
                <wp:effectExtent l="0" t="0" r="22860" b="2984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25863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809C2C" w14:textId="77777777" w:rsidR="00D20789" w:rsidRPr="00D20789" w:rsidRDefault="00D20789" w:rsidP="000B15A9">
                            <w:pPr>
                              <w:pStyle w:val="Heading1"/>
                            </w:pPr>
                            <w:r w:rsidRPr="00D20789">
                              <w:t xml:space="preserve">Parents meeting: </w:t>
                            </w:r>
                          </w:p>
                          <w:p w14:paraId="788A6D70" w14:textId="13B003F0" w:rsidR="00B64704" w:rsidRPr="00AC7878" w:rsidRDefault="00D20789" w:rsidP="00B647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We will be conducting parent’s reviews from now and December. This will give parents a chance to speak to their child’s Key person and find out what they have been learning. If parents already had a recent review, they will not be on the list.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0F19B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6" o:spid="_x0000_s1030" type="#_x0000_t202" style="position:absolute;margin-left:192.55pt;margin-top:11.95pt;width:192.2pt;height:203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" fillcolor="white [3201]" strokecolor="#4f81bd [3204]" strokeweight="2pt">
                <v:textbox>
                  <w:txbxContent>
                    <w:p w14:paraId="0B809C2C" w14:textId="77777777" w:rsidR="00D20789" w:rsidRPr="00D20789" w:rsidRDefault="00D20789" w:rsidP="000B15A9">
                      <w:pPr>
                        <w:pStyle w:val="Heading1"/>
                      </w:pPr>
                      <w:r w:rsidRPr="00D20789">
                        <w:t xml:space="preserve">Parents meeting: </w:t>
                      </w:r>
                    </w:p>
                    <w:p w14:paraId="788A6D70" w14:textId="13B003F0" w:rsidR="00B64704" w:rsidRPr="00AC7878" w:rsidRDefault="00D20789" w:rsidP="00B6470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We will be conducting parent’s reviews from now and December. This will give parents a chance to speak to their child’s Key person and find out what they have been learning. If parents already had a recent review, they will not be on the list.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31F1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97DB8CD" wp14:editId="3A430B89">
                <wp:simplePos x="0" y="0"/>
                <wp:positionH relativeFrom="column">
                  <wp:posOffset>88265</wp:posOffset>
                </wp:positionH>
                <wp:positionV relativeFrom="paragraph">
                  <wp:posOffset>58420</wp:posOffset>
                </wp:positionV>
                <wp:extent cx="1676400" cy="4029710"/>
                <wp:effectExtent l="0" t="0" r="25400" b="3429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0297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C751" w14:textId="7D7E42FC" w:rsidR="0033090D" w:rsidRDefault="0033090D" w:rsidP="0033090D">
                            <w:pPr>
                              <w:pStyle w:val="Heading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</w:p>
                          <w:p w14:paraId="0267847E" w14:textId="58527E89" w:rsidR="0076187A" w:rsidRPr="0076187A" w:rsidRDefault="0096546F" w:rsidP="0033090D">
                            <w:pPr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76187A"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  <w:t xml:space="preserve">Harvest </w:t>
                            </w:r>
                          </w:p>
                          <w:p w14:paraId="6B8CC69D" w14:textId="2DDEA779" w:rsidR="0076187A" w:rsidRDefault="00D20789" w:rsidP="0033090D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Thank you to all the parents donated for Harvest. The donation will go to the Local food bank. </w:t>
                            </w:r>
                          </w:p>
                          <w:p w14:paraId="0450E144" w14:textId="77777777" w:rsidR="00D20789" w:rsidRDefault="00D20789" w:rsidP="0033090D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1CBA885" w14:textId="77777777" w:rsidR="00D20789" w:rsidRDefault="00D20789" w:rsidP="0033090D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D0CCECF" w14:textId="77777777" w:rsidR="00D20789" w:rsidRPr="0076187A" w:rsidRDefault="00D20789" w:rsidP="0033090D">
                            <w:pPr>
                              <w:rPr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08947374" w14:textId="7D583587" w:rsidR="0033090D" w:rsidRPr="0033090D" w:rsidRDefault="0096546F" w:rsidP="0033090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elvetica" w:eastAsia="Times" w:hAnsi="Helvetica" w:cs="Helvetica"/>
                                <w:noProof/>
                              </w:rPr>
                              <w:drawing>
                                <wp:inline distT="0" distB="0" distL="0" distR="0" wp14:anchorId="69629D2E" wp14:editId="199FAD7D">
                                  <wp:extent cx="1468120" cy="1101354"/>
                                  <wp:effectExtent l="0" t="0" r="508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8120" cy="1101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DB8CD" id="Text_x0020_Box_x0020_22" o:spid="_x0000_s1031" type="#_x0000_t202" style="position:absolute;margin-left:6.95pt;margin-top:4.6pt;width:132pt;height:317.3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" fillcolor="white [3201]" strokecolor="#c0504d [3205]" strokeweight="2pt">
                <v:textbox>
                  <w:txbxContent>
                    <w:p w14:paraId="789DC751" w14:textId="7D7E42FC" w:rsidR="0033090D" w:rsidRDefault="0033090D" w:rsidP="0033090D">
                      <w:pPr>
                        <w:pStyle w:val="Heading1"/>
                        <w:rPr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</w:p>
                    <w:p w14:paraId="0267847E" w14:textId="58527E89" w:rsidR="0076187A" w:rsidRPr="0076187A" w:rsidRDefault="0096546F" w:rsidP="0033090D">
                      <w:pPr>
                        <w:rPr>
                          <w:b/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  <w:r w:rsidRPr="0076187A">
                        <w:rPr>
                          <w:b/>
                          <w:color w:val="000000" w:themeColor="text1"/>
                          <w:sz w:val="44"/>
                          <w:szCs w:val="44"/>
                          <w:u w:val="single"/>
                        </w:rPr>
                        <w:t xml:space="preserve">Harvest </w:t>
                      </w:r>
                    </w:p>
                    <w:p w14:paraId="6B8CC69D" w14:textId="2DDEA779" w:rsidR="0076187A" w:rsidRDefault="00D20789" w:rsidP="0033090D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Thank you to all the parents donated for Harvest. The donation will go to the Local food bank. </w:t>
                      </w:r>
                    </w:p>
                    <w:p w14:paraId="0450E144" w14:textId="77777777" w:rsidR="00D20789" w:rsidRDefault="00D20789" w:rsidP="0033090D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1CBA885" w14:textId="77777777" w:rsidR="00D20789" w:rsidRDefault="00D20789" w:rsidP="0033090D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D0CCECF" w14:textId="77777777" w:rsidR="00D20789" w:rsidRPr="0076187A" w:rsidRDefault="00D20789" w:rsidP="0033090D">
                      <w:pPr>
                        <w:rPr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08947374" w14:textId="7D583587" w:rsidR="0033090D" w:rsidRPr="0033090D" w:rsidRDefault="0096546F" w:rsidP="0033090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ascii="Helvetica" w:eastAsia="Times" w:hAnsi="Helvetica" w:cs="Helvetica"/>
                          <w:noProof/>
                        </w:rPr>
                        <w:drawing>
                          <wp:inline distT="0" distB="0" distL="0" distR="0" wp14:anchorId="69629D2E" wp14:editId="199FAD7D">
                            <wp:extent cx="1468120" cy="1101354"/>
                            <wp:effectExtent l="0" t="0" r="508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8120" cy="1101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187A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307190B" wp14:editId="6D5D630F">
                <wp:simplePos x="0" y="0"/>
                <wp:positionH relativeFrom="column">
                  <wp:posOffset>2768600</wp:posOffset>
                </wp:positionH>
                <wp:positionV relativeFrom="paragraph">
                  <wp:posOffset>3258820</wp:posOffset>
                </wp:positionV>
                <wp:extent cx="3121660" cy="1760855"/>
                <wp:effectExtent l="0" t="0" r="27940" b="17145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660" cy="17608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1DB91" w14:textId="540DFB25" w:rsidR="00765848" w:rsidRDefault="0099230B" w:rsidP="0099230B">
                            <w:pPr>
                              <w:pStyle w:val="Heading1"/>
                            </w:pPr>
                            <w:r>
                              <w:t>Weather’s getting cold</w:t>
                            </w:r>
                          </w:p>
                          <w:p w14:paraId="01B86C77" w14:textId="22345264" w:rsidR="0099230B" w:rsidRDefault="0099230B" w:rsidP="0099230B">
                            <w:r>
                              <w:t>We would like parents to make sure that children start’s bringing in their hats and gloves as the weather is getting colder.</w:t>
                            </w:r>
                          </w:p>
                          <w:p w14:paraId="3A2FBA61" w14:textId="1B25B0DA" w:rsidR="0099230B" w:rsidRPr="0099230B" w:rsidRDefault="0099230B" w:rsidP="0099230B">
                            <w:r>
                              <w:t xml:space="preserve"> </w:t>
                            </w:r>
                          </w:p>
                          <w:p w14:paraId="64838580" w14:textId="6676E89D" w:rsidR="00765848" w:rsidRDefault="0099230B" w:rsidP="00765848">
                            <w:r>
                              <w:t xml:space="preserve">Children will be excluded form outside play if appropriate clothing is not provided. </w:t>
                            </w:r>
                          </w:p>
                          <w:p w14:paraId="4C499D52" w14:textId="77777777" w:rsidR="0099230B" w:rsidRPr="00765848" w:rsidRDefault="0099230B" w:rsidP="00765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7190B" id="Text_x0020_Box_x0020_61" o:spid="_x0000_s1032" type="#_x0000_t202" style="position:absolute;margin-left:218pt;margin-top:256.6pt;width:245.8pt;height:138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" fillcolor="white [3201]" strokecolor="#4bacc6 [3208]" strokeweight="2pt">
                <v:textbox>
                  <w:txbxContent>
                    <w:p w14:paraId="37C1DB91" w14:textId="540DFB25" w:rsidR="00765848" w:rsidRDefault="0099230B" w:rsidP="0099230B">
                      <w:pPr>
                        <w:pStyle w:val="Heading1"/>
                      </w:pPr>
                      <w:r>
                        <w:t>Weather’s getting cold</w:t>
                      </w:r>
                    </w:p>
                    <w:p w14:paraId="01B86C77" w14:textId="22345264" w:rsidR="0099230B" w:rsidRDefault="0099230B" w:rsidP="0099230B">
                      <w:r>
                        <w:t>We would like parents to make sure that children start’s bringing in their hats and gloves as the weather is getting colder.</w:t>
                      </w:r>
                    </w:p>
                    <w:p w14:paraId="3A2FBA61" w14:textId="1B25B0DA" w:rsidR="0099230B" w:rsidRPr="0099230B" w:rsidRDefault="0099230B" w:rsidP="0099230B">
                      <w:r>
                        <w:t xml:space="preserve"> </w:t>
                      </w:r>
                    </w:p>
                    <w:p w14:paraId="64838580" w14:textId="6676E89D" w:rsidR="00765848" w:rsidRDefault="0099230B" w:rsidP="00765848">
                      <w:r>
                        <w:t xml:space="preserve">Children will be excluded form outside play if appropriate clothing is not provided. </w:t>
                      </w:r>
                    </w:p>
                    <w:p w14:paraId="4C499D52" w14:textId="77777777" w:rsidR="0099230B" w:rsidRPr="00765848" w:rsidRDefault="0099230B" w:rsidP="00765848"/>
                  </w:txbxContent>
                </v:textbox>
                <w10:wrap type="square"/>
              </v:shape>
            </w:pict>
          </mc:Fallback>
        </mc:AlternateContent>
      </w:r>
      <w:r w:rsidR="001C0EA3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1CC42E2" wp14:editId="4F28D83A">
                <wp:simplePos x="0" y="0"/>
                <wp:positionH relativeFrom="column">
                  <wp:posOffset>88265</wp:posOffset>
                </wp:positionH>
                <wp:positionV relativeFrom="paragraph">
                  <wp:posOffset>5434965</wp:posOffset>
                </wp:positionV>
                <wp:extent cx="2517140" cy="2379345"/>
                <wp:effectExtent l="0" t="0" r="22860" b="33655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23793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06C19" w14:textId="4F8C0E41" w:rsidR="006E69B6" w:rsidRDefault="0019473A" w:rsidP="002410AD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73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New Staffing 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2016 </w:t>
                            </w:r>
                          </w:p>
                          <w:p w14:paraId="4B0BC667" w14:textId="6B6842F2" w:rsidR="0019473A" w:rsidRDefault="0019473A" w:rsidP="002410AD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As the nursery getting busy we will be hiring new staff. The notices will </w:t>
                            </w:r>
                            <w:r w:rsidR="00A00AE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 on the door. </w:t>
                            </w:r>
                          </w:p>
                          <w:p w14:paraId="03FBBC02" w14:textId="77777777" w:rsidR="00A00AEB" w:rsidRDefault="00A00AEB" w:rsidP="002410AD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DD3889" w14:textId="56CEB051" w:rsidR="00A00AEB" w:rsidRPr="0019473A" w:rsidRDefault="00A00AEB" w:rsidP="002410AD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also have volunteers from colleges that attends certain days.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C42E2" id="Text_x0020_Box_x0020_54" o:spid="_x0000_s1033" type="#_x0000_t202" style="position:absolute;margin-left:6.95pt;margin-top:427.95pt;width:198.2pt;height:187.3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" fillcolor="white [3201]" strokecolor="#4f81bd [3204]" strokeweight="2pt">
                <v:textbox>
                  <w:txbxContent>
                    <w:p w14:paraId="55606C19" w14:textId="4F8C0E41" w:rsidR="006E69B6" w:rsidRDefault="0019473A" w:rsidP="002410AD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473A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New Staffing 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2016 </w:t>
                      </w:r>
                    </w:p>
                    <w:p w14:paraId="4B0BC667" w14:textId="6B6842F2" w:rsidR="0019473A" w:rsidRDefault="0019473A" w:rsidP="002410AD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As the nursery getting busy we will be hiring new staff. The notices will </w:t>
                      </w:r>
                      <w:r w:rsidR="00A00AEB"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 on the door. </w:t>
                      </w:r>
                    </w:p>
                    <w:p w14:paraId="03FBBC02" w14:textId="77777777" w:rsidR="00A00AEB" w:rsidRDefault="00A00AEB" w:rsidP="002410AD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DD3889" w14:textId="56CEB051" w:rsidR="00A00AEB" w:rsidRPr="0019473A" w:rsidRDefault="00A00AEB" w:rsidP="002410AD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also have volunteers from colleges that attends certain days.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67E1">
        <w:rPr>
          <w:noProof/>
        </w:rPr>
        <w:t>.</w:t>
      </w:r>
      <w:r w:rsidR="002124BE" w:rsidRPr="00143AE7">
        <w:rPr>
          <w:noProof/>
        </w:rPr>
        <w:t xml:space="preserve">             </w:t>
      </w:r>
      <w:r w:rsidR="002B7BC0">
        <w:rPr>
          <w:noProof/>
        </w:rPr>
        <w:t xml:space="preserve">                                </w:t>
      </w:r>
      <w:r w:rsidR="00C74DA4" w:rsidRPr="00143AE7">
        <w:rPr>
          <w:noProof/>
        </w:rPr>
        <w:br w:type="page"/>
      </w:r>
    </w:p>
    <w:p w14:paraId="7F14D1D4" w14:textId="7D58B993" w:rsidR="008E0E95" w:rsidRDefault="000B15A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A340133" wp14:editId="0696878B">
                <wp:simplePos x="0" y="0"/>
                <wp:positionH relativeFrom="column">
                  <wp:posOffset>-290195</wp:posOffset>
                </wp:positionH>
                <wp:positionV relativeFrom="paragraph">
                  <wp:posOffset>0</wp:posOffset>
                </wp:positionV>
                <wp:extent cx="3276600" cy="2665730"/>
                <wp:effectExtent l="0" t="0" r="25400" b="2667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6657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9F7DB" w14:textId="25767E27" w:rsidR="00D20789" w:rsidRDefault="00307D27" w:rsidP="00D20789">
                            <w:pPr>
                              <w:pStyle w:val="Heading1"/>
                            </w:pPr>
                            <w:r w:rsidRPr="00C12B82">
                              <w:t xml:space="preserve">Multicultural </w:t>
                            </w:r>
                            <w:r w:rsidR="00D20789">
                              <w:t>Fantastic Turn out</w:t>
                            </w:r>
                          </w:p>
                          <w:p w14:paraId="71A92E65" w14:textId="0265C890" w:rsidR="00D20789" w:rsidRPr="00D20789" w:rsidRDefault="00D20789" w:rsidP="00C27321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We would like to thank all parents who contributed and attended the multicultural event. This was a great turn out and would like to continue to build parents in partnership. </w:t>
                            </w:r>
                          </w:p>
                          <w:p w14:paraId="1C01AA7B" w14:textId="2E1E25D6" w:rsidR="0000632D" w:rsidRPr="00E53983" w:rsidRDefault="00CE48AE" w:rsidP="00C2732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063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40133" id="Text_x0020_Box_x0020_49" o:spid="_x0000_s1034" type="#_x0000_t202" style="position:absolute;margin-left:-22.85pt;margin-top:0;width:258pt;height:209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" fillcolor="white [3201]" strokecolor="#9bbb59 [3206]" strokeweight="2pt">
                <v:textbox>
                  <w:txbxContent>
                    <w:p w14:paraId="7C09F7DB" w14:textId="25767E27" w:rsidR="00D20789" w:rsidRDefault="00307D27" w:rsidP="00D20789">
                      <w:pPr>
                        <w:pStyle w:val="Heading1"/>
                      </w:pPr>
                      <w:r w:rsidRPr="00C12B82">
                        <w:t xml:space="preserve">Multicultural </w:t>
                      </w:r>
                      <w:r w:rsidR="00D20789">
                        <w:t>Fantastic Turn out</w:t>
                      </w:r>
                    </w:p>
                    <w:p w14:paraId="71A92E65" w14:textId="0265C890" w:rsidR="00D20789" w:rsidRPr="00D20789" w:rsidRDefault="00D20789" w:rsidP="00C27321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We would like to thank all parents who contributed and attended the multicultural event. This was a great turn out and would like to continue to build parents in partnership. </w:t>
                      </w:r>
                    </w:p>
                    <w:p w14:paraId="1C01AA7B" w14:textId="2E1E25D6" w:rsidR="0000632D" w:rsidRPr="00E53983" w:rsidRDefault="00CE48AE" w:rsidP="00C2732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00632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DBE465" w14:textId="6466D612" w:rsidR="00914465" w:rsidRDefault="00E53983"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34F6BC6" wp14:editId="034C90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9235" cy="2743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03FD08" w14:textId="40B1FDA1" w:rsidR="00E53983" w:rsidRPr="00D722F6" w:rsidRDefault="00E53983">
                            <w:pPr>
                              <w:rPr>
                                <w:rFonts w:ascii="Helvetica" w:eastAsia="Times" w:hAnsi="Helvetica" w:cs="Helvetica"/>
                                <w:noProof/>
                              </w:rPr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F6BC6" id="Text_x0020_Box_x0020_1" o:spid="_x0000_s1035" type="#_x0000_t202" style="position:absolute;margin-left:0;margin-top:0;width:18.05pt;height:21.6pt;z-index:251685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" filled="f" stroked="f">
                <v:textbox style="mso-fit-shape-to-text:t">
                  <w:txbxContent>
                    <w:p w14:paraId="7603FD08" w14:textId="40B1FDA1" w:rsidR="00E53983" w:rsidRPr="00D722F6" w:rsidRDefault="00E53983">
                      <w:pPr>
                        <w:rPr>
                          <w:rFonts w:ascii="Helvetica" w:eastAsia="Times" w:hAnsi="Helvetica" w:cs="Helvetica"/>
                          <w:noProof/>
                        </w:rPr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2BB9AEB" wp14:editId="2CEDAD73">
                <wp:simplePos x="0" y="0"/>
                <wp:positionH relativeFrom="column">
                  <wp:posOffset>266700</wp:posOffset>
                </wp:positionH>
                <wp:positionV relativeFrom="paragraph">
                  <wp:posOffset>5166995</wp:posOffset>
                </wp:positionV>
                <wp:extent cx="77470" cy="247650"/>
                <wp:effectExtent l="0" t="0" r="24130" b="6350"/>
                <wp:wrapNone/>
                <wp:docPr id="24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8C1F1" w14:textId="77777777" w:rsidR="00E53983" w:rsidRDefault="00E53983" w:rsidP="00AC5736">
                            <w:pPr>
                              <w:pStyle w:val="Heading2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9AEB" id="Text_x0020_Box_x0020_427" o:spid="_x0000_s1036" type="#_x0000_t202" style="position:absolute;margin-left:21pt;margin-top:406.85pt;width:6.1pt;height:19.5pt;z-index:25168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" filled="f" stroked="f">
                <v:textbox style="mso-fit-shape-to-text:t" inset="0,0,0,0">
                  <w:txbxContent>
                    <w:p w14:paraId="6528C1F1" w14:textId="77777777" w:rsidR="00E53983" w:rsidRDefault="00E53983" w:rsidP="00AC5736">
                      <w:pPr>
                        <w:pStyle w:val="Heading2"/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66E8A0F" wp14:editId="69B35596">
                <wp:simplePos x="0" y="0"/>
                <wp:positionH relativeFrom="page">
                  <wp:posOffset>950595</wp:posOffset>
                </wp:positionH>
                <wp:positionV relativeFrom="page">
                  <wp:posOffset>7632700</wp:posOffset>
                </wp:positionV>
                <wp:extent cx="2971800" cy="223520"/>
                <wp:effectExtent l="0" t="3175" r="1905" b="0"/>
                <wp:wrapNone/>
                <wp:docPr id="30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536A1" w14:textId="77777777" w:rsidR="00E53983" w:rsidRDefault="00E53983">
                            <w:pPr>
                              <w:pStyle w:val="List2"/>
                              <w:numPr>
                                <w:ilvl w:val="0"/>
                                <w:numId w:val="0"/>
                              </w:numPr>
                              <w:tabs>
                                <w:tab w:val="num" w:pos="900"/>
                              </w:tabs>
                              <w:ind w:left="43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8A0F" id="Text_x0020_Box_x0020_307" o:spid="_x0000_s1037" type="#_x0000_t202" style="position:absolute;margin-left:74.85pt;margin-top:601pt;width:234pt;height:17.6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" filled="f" stroked="f" strokecolor="maroon">
                <v:textbox style="mso-fit-shape-to-text:t" inset="0,0,0,0">
                  <w:txbxContent>
                    <w:p w14:paraId="67A536A1" w14:textId="77777777" w:rsidR="00E53983" w:rsidRDefault="00E53983">
                      <w:pPr>
                        <w:pStyle w:val="List2"/>
                        <w:numPr>
                          <w:ilvl w:val="0"/>
                          <w:numId w:val="0"/>
                        </w:numPr>
                        <w:tabs>
                          <w:tab w:val="num" w:pos="900"/>
                        </w:tabs>
                        <w:ind w:left="43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FE74A2A" wp14:editId="0714EB9A">
                <wp:simplePos x="0" y="0"/>
                <wp:positionH relativeFrom="page">
                  <wp:posOffset>1064895</wp:posOffset>
                </wp:positionH>
                <wp:positionV relativeFrom="page">
                  <wp:posOffset>7288530</wp:posOffset>
                </wp:positionV>
                <wp:extent cx="2857500" cy="247650"/>
                <wp:effectExtent l="0" t="1905" r="1905" b="0"/>
                <wp:wrapNone/>
                <wp:docPr id="29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DB6E6" w14:textId="77777777" w:rsidR="00E53983" w:rsidRDefault="00E53983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74A2A" id="Text_x0020_Box_x0020_306" o:spid="_x0000_s1038" type="#_x0000_t202" style="position:absolute;margin-left:83.85pt;margin-top:573.9pt;width:225pt;height:19.5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" filled="f" fillcolor="#9cf" stroked="f" strokecolor="red">
                <v:textbox style="mso-fit-shape-to-text:t" inset="0,0,0,0">
                  <w:txbxContent>
                    <w:p w14:paraId="482DB6E6" w14:textId="77777777" w:rsidR="00E53983" w:rsidRDefault="00E53983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89F2B37" wp14:editId="1D49C6A2">
                <wp:simplePos x="0" y="0"/>
                <wp:positionH relativeFrom="page">
                  <wp:posOffset>995045</wp:posOffset>
                </wp:positionH>
                <wp:positionV relativeFrom="page">
                  <wp:posOffset>3976370</wp:posOffset>
                </wp:positionV>
                <wp:extent cx="2857500" cy="247650"/>
                <wp:effectExtent l="4445" t="4445" r="0" b="0"/>
                <wp:wrapNone/>
                <wp:docPr id="25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E6B6D" w14:textId="77777777" w:rsidR="00E53983" w:rsidRDefault="00E53983">
                            <w:pPr>
                              <w:pStyle w:val="Heading2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F2B37" id="Text_x0020_Box_x0020_304" o:spid="_x0000_s1039" type="#_x0000_t202" style="position:absolute;margin-left:78.35pt;margin-top:313.1pt;width:225pt;height:19.5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" filled="f" stroked="f">
                <v:textbox style="mso-fit-shape-to-text:t" inset="0,0,0,0">
                  <w:txbxContent>
                    <w:p w14:paraId="1CCE6B6D" w14:textId="77777777" w:rsidR="00E53983" w:rsidRDefault="00E53983">
                      <w:pPr>
                        <w:pStyle w:val="Heading2"/>
                      </w:pPr>
                      <w: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DE192AD" wp14:editId="2CF6F25D">
                <wp:simplePos x="0" y="0"/>
                <wp:positionH relativeFrom="column">
                  <wp:posOffset>3352800</wp:posOffset>
                </wp:positionH>
                <wp:positionV relativeFrom="paragraph">
                  <wp:posOffset>621030</wp:posOffset>
                </wp:positionV>
                <wp:extent cx="3206115" cy="410210"/>
                <wp:effectExtent l="0" t="1905" r="3810" b="0"/>
                <wp:wrapNone/>
                <wp:docPr id="18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EB5D4" w14:textId="77777777" w:rsidR="00E53983" w:rsidRDefault="00E53983">
                            <w:pPr>
                              <w:pStyle w:val="Heading1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192AD" id="Text_x0020_Box_x0020_453" o:spid="_x0000_s1040" type="#_x0000_t202" style="position:absolute;margin-left:264pt;margin-top:48.9pt;width:252.45pt;height:32.3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" filled="f" stroked="f">
                <v:textbox style="mso-fit-shape-to-text:t">
                  <w:txbxContent>
                    <w:p w14:paraId="0AAEB5D4" w14:textId="77777777" w:rsidR="00E53983" w:rsidRDefault="00E53983">
                      <w:pPr>
                        <w:pStyle w:val="Heading1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 wp14:anchorId="69528168" wp14:editId="1D3B55D7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1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24C99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28168" id="Text_x0020_Box_x0020_152" o:spid="_x0000_s1042" type="#_x0000_t202" style="position:absolute;margin-left:200pt;margin-top:97pt;width:7.2pt;height:7.2pt;z-index:2516915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" o:allowincell="f" filled="f" stroked="f">
                <v:textbox inset="0,0,0,0">
                  <w:txbxContent>
                    <w:p w14:paraId="6B824C99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 wp14:anchorId="0858D188" wp14:editId="526AF944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13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16779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8D188" id="Text_x0020_Box_x0020_156" o:spid="_x0000_s1043" type="#_x0000_t202" style="position:absolute;margin-left:201pt;margin-top:351pt;width:7.2pt;height:7.2pt;z-index:2516925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" o:allowincell="f" filled="f" stroked="f">
                <v:textbox inset="0,0,0,0">
                  <w:txbxContent>
                    <w:p w14:paraId="00C16779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 wp14:anchorId="6CE97BA5" wp14:editId="54394FE4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12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B3100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97BA5" id="Text_x0020_Box_x0020_160" o:spid="_x0000_s1044" type="#_x0000_t202" style="position:absolute;margin-left:201pt;margin-top:604pt;width:7.2pt;height:7.2pt;z-index:2516935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" o:allowincell="f" filled="f" stroked="f">
                <v:textbox inset="0,0,0,0">
                  <w:txbxContent>
                    <w:p w14:paraId="16AB3100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0" allowOverlap="1" wp14:anchorId="35BACDD9" wp14:editId="5A77C683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1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38EA3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ACDD9" id="Text_x0020_Box_x0020_164" o:spid="_x0000_s1045" type="#_x0000_t202" style="position:absolute;margin-left:43pt;margin-top:98pt;width:7.2pt;height:7.2pt;z-index:2516945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" o:allowincell="f" filled="f" stroked="f">
                <v:textbox inset="0,0,0,0">
                  <w:txbxContent>
                    <w:p w14:paraId="40838EA3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 wp14:anchorId="400770C6" wp14:editId="787E25F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0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3ED0E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770C6" id="Text_x0020_Box_x0020_168" o:spid="_x0000_s1046" type="#_x0000_t202" style="position:absolute;margin-left:43.2pt;margin-top:451pt;width:7.2pt;height:7.2pt;z-index:2516956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" o:allowincell="f" filled="f" stroked="f">
                <v:textbox inset="0,0,0,0">
                  <w:txbxContent>
                    <w:p w14:paraId="1203ED0E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 wp14:anchorId="1A831387" wp14:editId="3190EEB2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9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9E82F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31387" id="Text_x0020_Box_x0020_172" o:spid="_x0000_s1047" type="#_x0000_t202" style="position:absolute;margin-left:200pt;margin-top:82.8pt;width:7.2pt;height:7.2pt;z-index:2516966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" o:allowincell="f" filled="f" stroked="f">
                <v:textbox inset="0,0,0,0">
                  <w:txbxContent>
                    <w:p w14:paraId="3BA9E82F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 wp14:anchorId="2021F589" wp14:editId="51D55E90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8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D3276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1F589" id="Text_x0020_Box_x0020_176" o:spid="_x0000_s1048" type="#_x0000_t202" style="position:absolute;margin-left:198.2pt;margin-top:319pt;width:7.2pt;height:7.2pt;z-index:2516976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" o:allowincell="f" filled="f" stroked="f">
                <v:textbox inset="0,0,0,0">
                  <w:txbxContent>
                    <w:p w14:paraId="003D3276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0" allowOverlap="1" wp14:anchorId="01999355" wp14:editId="7BB5CF42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7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5951C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99355" id="Text_x0020_Box_x0020_180" o:spid="_x0000_s1049" type="#_x0000_t202" style="position:absolute;margin-left:199pt;margin-top:546pt;width:7.2pt;height:7.2pt;z-index:2516986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" o:allowincell="f" filled="f" stroked="f">
                <v:textbox inset="0,0,0,0">
                  <w:txbxContent>
                    <w:p w14:paraId="46C5951C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 wp14:anchorId="08DD1DB4" wp14:editId="25C931AC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6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62E83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D1DB4" id="Text_x0020_Box_x0020_184" o:spid="_x0000_s1050" type="#_x0000_t202" style="position:absolute;margin-left:43pt;margin-top:98pt;width:7.2pt;height:7.2pt;z-index:2516997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" o:allowincell="f" filled="f" stroked="f">
                <v:textbox inset="0,0,0,0">
                  <w:txbxContent>
                    <w:p w14:paraId="24F62E83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 wp14:anchorId="32835E90" wp14:editId="74CF944C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4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32990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35E90" id="Text_x0020_Box_x0020_188" o:spid="_x0000_s1051" type="#_x0000_t202" style="position:absolute;margin-left:42.2pt;margin-top:436.8pt;width:7.2pt;height:7.2pt;z-index:2517007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" o:allowincell="f" filled="f" stroked="f">
                <v:textbox inset="0,0,0,0">
                  <w:txbxContent>
                    <w:p w14:paraId="13632990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 wp14:anchorId="5A792D94" wp14:editId="75D67E46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3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E4836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92D94" id="Text_x0020_Box_x0020_220" o:spid="_x0000_s1052" type="#_x0000_t202" style="position:absolute;margin-left:200pt;margin-top:22pt;width:7.2pt;height:7.2pt;z-index:2517017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" o:allowincell="f" filled="f" stroked="f">
                <v:textbox inset="0,0,0,0">
                  <w:txbxContent>
                    <w:p w14:paraId="5E3E4836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0" allowOverlap="1" wp14:anchorId="40B738C5" wp14:editId="5009A26D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21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523B9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738C5" id="Text_x0020_Box_x0020_224" o:spid="_x0000_s1053" type="#_x0000_t202" style="position:absolute;margin-left:201pt;margin-top:213.8pt;width:7.2pt;height:7.2pt;z-index:2517027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" o:allowincell="f" filled="f" stroked="f">
                <v:textbox inset="0,0,0,0">
                  <w:txbxContent>
                    <w:p w14:paraId="166523B9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 wp14:anchorId="1CA906AB" wp14:editId="1B71842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56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83D75" w14:textId="77777777" w:rsidR="00E53983" w:rsidRDefault="00E5398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906AB" id="Text_x0020_Box_x0020_228" o:spid="_x0000_s1054" type="#_x0000_t202" style="position:absolute;margin-left:202pt;margin-top:362pt;width:7.2pt;height:7.2pt;z-index:2517038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" o:allowincell="f" filled="f" stroked="f">
                <v:textbox inset="0,0,0,0">
                  <w:txbxContent>
                    <w:p w14:paraId="41183D75" w14:textId="77777777" w:rsidR="00E53983" w:rsidRDefault="00E5398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5C86C5" w14:textId="688CDB78" w:rsidR="00914465" w:rsidRPr="00914465" w:rsidRDefault="00914465" w:rsidP="00914465"/>
    <w:p w14:paraId="2EE076CE" w14:textId="12C3D1EA" w:rsidR="00385640" w:rsidRDefault="00491B1A" w:rsidP="00914465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349C936" wp14:editId="0AC7C282">
                <wp:simplePos x="0" y="0"/>
                <wp:positionH relativeFrom="column">
                  <wp:posOffset>3139440</wp:posOffset>
                </wp:positionH>
                <wp:positionV relativeFrom="paragraph">
                  <wp:posOffset>6068060</wp:posOffset>
                </wp:positionV>
                <wp:extent cx="3048000" cy="289814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89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5C4A5" w14:textId="06288100" w:rsidR="00491B1A" w:rsidRDefault="00491B1A" w:rsidP="00491B1A">
                            <w:pPr>
                              <w:pStyle w:val="Heading4"/>
                              <w:rPr>
                                <w:sz w:val="36"/>
                                <w:szCs w:val="36"/>
                              </w:rPr>
                            </w:pPr>
                            <w:r w:rsidRPr="00491B1A">
                              <w:rPr>
                                <w:sz w:val="36"/>
                                <w:szCs w:val="36"/>
                              </w:rPr>
                              <w:t xml:space="preserve">7.30 Shift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charged</w:t>
                            </w:r>
                          </w:p>
                          <w:p w14:paraId="015CC6DA" w14:textId="4D9A11E7" w:rsidR="00491B1A" w:rsidRPr="00491B1A" w:rsidRDefault="00491B1A" w:rsidP="00491B1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91B1A">
                              <w:rPr>
                                <w:sz w:val="36"/>
                                <w:szCs w:val="36"/>
                              </w:rPr>
                              <w:t>Parents who would like the 7.30 shift,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w</w:t>
                            </w:r>
                            <w:r w:rsidRPr="00491B1A">
                              <w:rPr>
                                <w:sz w:val="36"/>
                                <w:szCs w:val="36"/>
                              </w:rPr>
                              <w:t>e charge £3.00 per day. We have a list of children who are already signed up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to this</w:t>
                            </w:r>
                            <w:r w:rsidR="00385640">
                              <w:rPr>
                                <w:sz w:val="36"/>
                                <w:szCs w:val="36"/>
                              </w:rPr>
                              <w:t xml:space="preserve"> service. C</w:t>
                            </w:r>
                            <w:r w:rsidRPr="00491B1A">
                              <w:rPr>
                                <w:sz w:val="36"/>
                                <w:szCs w:val="36"/>
                              </w:rPr>
                              <w:t>hildren who are not on the list will not be allowed in before 8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  <w:r w:rsidRPr="00491B1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6584775" w14:textId="77777777" w:rsidR="00491B1A" w:rsidRDefault="00491B1A" w:rsidP="00491B1A"/>
                          <w:p w14:paraId="579BA97A" w14:textId="5D9FB206" w:rsidR="00491B1A" w:rsidRPr="00491B1A" w:rsidRDefault="00491B1A" w:rsidP="00491B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9C936" id="Text_x0020_Box_x0020_20" o:spid="_x0000_s1055" type="#_x0000_t202" style="position:absolute;left:0;text-align:left;margin-left:247.2pt;margin-top:477.8pt;width:240pt;height:228.2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" filled="f" stroked="f">
                <v:textbox>
                  <w:txbxContent>
                    <w:p w14:paraId="7485C4A5" w14:textId="06288100" w:rsidR="00491B1A" w:rsidRDefault="00491B1A" w:rsidP="00491B1A">
                      <w:pPr>
                        <w:pStyle w:val="Heading4"/>
                        <w:rPr>
                          <w:sz w:val="36"/>
                          <w:szCs w:val="36"/>
                        </w:rPr>
                      </w:pPr>
                      <w:r w:rsidRPr="00491B1A">
                        <w:rPr>
                          <w:sz w:val="36"/>
                          <w:szCs w:val="36"/>
                        </w:rPr>
                        <w:t xml:space="preserve">7.30 Shift </w:t>
                      </w:r>
                      <w:r>
                        <w:rPr>
                          <w:sz w:val="36"/>
                          <w:szCs w:val="36"/>
                        </w:rPr>
                        <w:t>charged</w:t>
                      </w:r>
                    </w:p>
                    <w:p w14:paraId="015CC6DA" w14:textId="4D9A11E7" w:rsidR="00491B1A" w:rsidRPr="00491B1A" w:rsidRDefault="00491B1A" w:rsidP="00491B1A">
                      <w:pPr>
                        <w:rPr>
                          <w:sz w:val="36"/>
                          <w:szCs w:val="36"/>
                        </w:rPr>
                      </w:pPr>
                      <w:r w:rsidRPr="00491B1A">
                        <w:rPr>
                          <w:sz w:val="36"/>
                          <w:szCs w:val="36"/>
                        </w:rPr>
                        <w:t>Parents who would like the 7.30 shift,</w:t>
                      </w:r>
                      <w:r>
                        <w:rPr>
                          <w:sz w:val="36"/>
                          <w:szCs w:val="36"/>
                        </w:rPr>
                        <w:t xml:space="preserve"> w</w:t>
                      </w:r>
                      <w:r w:rsidRPr="00491B1A">
                        <w:rPr>
                          <w:sz w:val="36"/>
                          <w:szCs w:val="36"/>
                        </w:rPr>
                        <w:t>e charge £3.00 per day. We hav</w:t>
                      </w:r>
                      <w:bookmarkStart w:id="1" w:name="_GoBack"/>
                      <w:bookmarkEnd w:id="1"/>
                      <w:r w:rsidRPr="00491B1A">
                        <w:rPr>
                          <w:sz w:val="36"/>
                          <w:szCs w:val="36"/>
                        </w:rPr>
                        <w:t>e a list of children who are already signed up</w:t>
                      </w:r>
                      <w:r>
                        <w:rPr>
                          <w:sz w:val="36"/>
                          <w:szCs w:val="36"/>
                        </w:rPr>
                        <w:t xml:space="preserve"> to this</w:t>
                      </w:r>
                      <w:r w:rsidR="00385640">
                        <w:rPr>
                          <w:sz w:val="36"/>
                          <w:szCs w:val="36"/>
                        </w:rPr>
                        <w:t xml:space="preserve"> service. C</w:t>
                      </w:r>
                      <w:r w:rsidRPr="00491B1A">
                        <w:rPr>
                          <w:sz w:val="36"/>
                          <w:szCs w:val="36"/>
                        </w:rPr>
                        <w:t>hildren who are not on the list will not be allowed in before 8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  <w:r w:rsidRPr="00491B1A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26584775" w14:textId="77777777" w:rsidR="00491B1A" w:rsidRDefault="00491B1A" w:rsidP="00491B1A"/>
                    <w:p w14:paraId="579BA97A" w14:textId="5D9FB206" w:rsidR="00491B1A" w:rsidRPr="00491B1A" w:rsidRDefault="00491B1A" w:rsidP="00491B1A"/>
                  </w:txbxContent>
                </v:textbox>
                <w10:wrap type="square"/>
              </v:shape>
            </w:pict>
          </mc:Fallback>
        </mc:AlternateContent>
      </w:r>
      <w:r w:rsidR="00D32C7D">
        <w:rPr>
          <w:rFonts w:ascii="Helvetica" w:eastAsia="Times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44569D5" wp14:editId="6B5959CE">
                <wp:simplePos x="0" y="0"/>
                <wp:positionH relativeFrom="column">
                  <wp:posOffset>3141980</wp:posOffset>
                </wp:positionH>
                <wp:positionV relativeFrom="paragraph">
                  <wp:posOffset>62230</wp:posOffset>
                </wp:positionV>
                <wp:extent cx="2667000" cy="4036695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03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FC60D" w14:textId="41AC860B" w:rsidR="00E53983" w:rsidRPr="00E53983" w:rsidRDefault="00CE48AE" w:rsidP="00CE48AE">
                            <w:pPr>
                              <w:pStyle w:val="Heading2"/>
                            </w:pPr>
                            <w:r>
                              <w:t xml:space="preserve"> </w:t>
                            </w:r>
                            <w:r w:rsidR="000B15A9">
                              <w:rPr>
                                <w:noProof/>
                              </w:rPr>
                              <w:drawing>
                                <wp:inline distT="0" distB="0" distL="0" distR="0" wp14:anchorId="1F44DF62" wp14:editId="7D89E245">
                                  <wp:extent cx="2284611" cy="2069304"/>
                                  <wp:effectExtent l="0" t="0" r="1905" b="0"/>
                                  <wp:docPr id="17" name="Picture 17" descr="../Pictures/Photos%20Library.photoslibrary/Thumbnails/2016/10/20/20161020-132730/6d7g5lCbSs+uUNRrQaWpPQ/thumb_CIMG7356_1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../Pictures/Photos%20Library.photoslibrary/Thumbnails/2016/10/20/20161020-132730/6d7g5lCbSs+uUNRrQaWpPQ/thumb_CIMG7356_1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3238" cy="2077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569D5" id="Text_x0020_Box_x0020_2" o:spid="_x0000_s1055" type="#_x0000_t202" style="position:absolute;left:0;text-align:left;margin-left:247.4pt;margin-top:4.9pt;width:210pt;height:317.8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" filled="f" stroked="f">
                <v:textbox>
                  <w:txbxContent>
                    <w:p w14:paraId="262FC60D" w14:textId="41AC860B" w:rsidR="00E53983" w:rsidRPr="00E53983" w:rsidRDefault="00CE48AE" w:rsidP="00CE48AE">
                      <w:pPr>
                        <w:pStyle w:val="Heading2"/>
                      </w:pPr>
                      <w:r>
                        <w:t xml:space="preserve"> </w:t>
                      </w:r>
                      <w:r w:rsidR="000B15A9">
                        <w:rPr>
                          <w:noProof/>
                        </w:rPr>
                        <w:drawing>
                          <wp:inline distT="0" distB="0" distL="0" distR="0" wp14:anchorId="1F44DF62" wp14:editId="7D89E245">
                            <wp:extent cx="2284611" cy="2069304"/>
                            <wp:effectExtent l="0" t="0" r="1905" b="0"/>
                            <wp:docPr id="17" name="Picture 17" descr="../Pictures/Photos%20Library.photoslibrary/Thumbnails/2016/10/20/20161020-132730/6d7g5lCbSs+uUNRrQaWpPQ/thumb_CIMG7356_1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../Pictures/Photos%20Library.photoslibrary/Thumbnails/2016/10/20/20161020-132730/6d7g5lCbSs+uUNRrQaWpPQ/thumb_CIMG7356_1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3238" cy="2077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4465">
        <w:tab/>
      </w:r>
      <w:r w:rsidR="00914465">
        <w:tab/>
        <w:t xml:space="preserve"> </w:t>
      </w:r>
    </w:p>
    <w:p w14:paraId="7CA62713" w14:textId="0FA3267E" w:rsidR="00385640" w:rsidRPr="00385640" w:rsidRDefault="00385640" w:rsidP="00385640"/>
    <w:p w14:paraId="6945F436" w14:textId="2FD0EFE8" w:rsidR="00385640" w:rsidRPr="00385640" w:rsidRDefault="00385640" w:rsidP="00385640"/>
    <w:p w14:paraId="6C13DBAD" w14:textId="7D9073D0" w:rsidR="00385640" w:rsidRPr="00385640" w:rsidRDefault="006A2686" w:rsidP="00385640"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255ECAD" wp14:editId="274F3F13">
                <wp:simplePos x="0" y="0"/>
                <wp:positionH relativeFrom="column">
                  <wp:posOffset>-286210</wp:posOffset>
                </wp:positionH>
                <wp:positionV relativeFrom="paragraph">
                  <wp:posOffset>225819</wp:posOffset>
                </wp:positionV>
                <wp:extent cx="3078480" cy="410210"/>
                <wp:effectExtent l="0" t="1905" r="0" b="0"/>
                <wp:wrapNone/>
                <wp:docPr id="23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BEE38" w14:textId="77777777" w:rsidR="00E53983" w:rsidRDefault="00E53983">
                            <w:pPr>
                              <w:pStyle w:val="Heading1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5ECAD" id="Text_x0020_Box_x0020_452" o:spid="_x0000_s1056" type="#_x0000_t202" style="position:absolute;margin-left:-22.55pt;margin-top:17.8pt;width:242.4pt;height:32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" filled="f" stroked="f">
                <v:textbox style="mso-fit-shape-to-text:t">
                  <w:txbxContent>
                    <w:p w14:paraId="35FBEE38" w14:textId="77777777" w:rsidR="00E53983" w:rsidRDefault="00E53983">
                      <w:pPr>
                        <w:pStyle w:val="Heading1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4E6272" w14:textId="29C53698" w:rsidR="00385640" w:rsidRPr="00385640" w:rsidRDefault="00385640" w:rsidP="00385640"/>
    <w:p w14:paraId="61CE9162" w14:textId="77777777" w:rsidR="00385640" w:rsidRPr="00385640" w:rsidRDefault="00385640" w:rsidP="00385640"/>
    <w:p w14:paraId="069D141F" w14:textId="77777777" w:rsidR="00385640" w:rsidRPr="00385640" w:rsidRDefault="00385640" w:rsidP="00385640"/>
    <w:p w14:paraId="19A74470" w14:textId="77777777" w:rsidR="00385640" w:rsidRPr="00385640" w:rsidRDefault="00385640" w:rsidP="00385640"/>
    <w:p w14:paraId="3354C5F2" w14:textId="77777777" w:rsidR="00385640" w:rsidRPr="00385640" w:rsidRDefault="00385640" w:rsidP="00385640"/>
    <w:p w14:paraId="2562E75F" w14:textId="77777777" w:rsidR="00385640" w:rsidRPr="00385640" w:rsidRDefault="00385640" w:rsidP="00385640"/>
    <w:p w14:paraId="2F8A80D6" w14:textId="77777777" w:rsidR="00385640" w:rsidRPr="00385640" w:rsidRDefault="00385640" w:rsidP="00385640"/>
    <w:p w14:paraId="388C90B3" w14:textId="77777777" w:rsidR="00385640" w:rsidRPr="00385640" w:rsidRDefault="00385640" w:rsidP="00385640"/>
    <w:p w14:paraId="7814AA98" w14:textId="77777777" w:rsidR="00385640" w:rsidRPr="00385640" w:rsidRDefault="00385640" w:rsidP="00385640"/>
    <w:p w14:paraId="25988F09" w14:textId="77777777" w:rsidR="00385640" w:rsidRPr="00385640" w:rsidRDefault="00385640" w:rsidP="00385640"/>
    <w:p w14:paraId="605DC668" w14:textId="77777777" w:rsidR="00385640" w:rsidRPr="00385640" w:rsidRDefault="00385640" w:rsidP="00385640"/>
    <w:p w14:paraId="4C2609E8" w14:textId="77777777" w:rsidR="00385640" w:rsidRPr="00385640" w:rsidRDefault="00385640" w:rsidP="00385640"/>
    <w:p w14:paraId="23A43ECE" w14:textId="7B66F89D" w:rsidR="00385640" w:rsidRPr="00385640" w:rsidRDefault="006A2686" w:rsidP="00385640"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876959D" wp14:editId="05FA2BD7">
                <wp:simplePos x="0" y="0"/>
                <wp:positionH relativeFrom="column">
                  <wp:posOffset>3215005</wp:posOffset>
                </wp:positionH>
                <wp:positionV relativeFrom="paragraph">
                  <wp:posOffset>88265</wp:posOffset>
                </wp:positionV>
                <wp:extent cx="2971800" cy="1986280"/>
                <wp:effectExtent l="0" t="0" r="25400" b="2032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9862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E66BDC" w14:textId="0DEE4416" w:rsidR="00C51A30" w:rsidRDefault="00CB38AA" w:rsidP="00D32C7D">
                            <w:pPr>
                              <w:pStyle w:val="Heading1"/>
                            </w:pPr>
                            <w:r>
                              <w:t>Pre-School Christmas Concert</w:t>
                            </w:r>
                          </w:p>
                          <w:p w14:paraId="51D3D041" w14:textId="0DEF515E" w:rsidR="0076187A" w:rsidRDefault="00CB38AA" w:rsidP="006A2686">
                            <w:pPr>
                              <w:pStyle w:val="Heading4"/>
                            </w:pPr>
                            <w:r>
                              <w:t xml:space="preserve">We are inviting parents for Christmas concert </w:t>
                            </w:r>
                            <w:r w:rsidR="0008154C">
                              <w:t>on Wednesday 21</w:t>
                            </w:r>
                            <w:r w:rsidR="0008154C" w:rsidRPr="0008154C">
                              <w:rPr>
                                <w:vertAlign w:val="superscript"/>
                              </w:rPr>
                              <w:t>st</w:t>
                            </w:r>
                            <w:r w:rsidR="0008154C">
                              <w:t xml:space="preserve"> </w:t>
                            </w:r>
                            <w:r w:rsidR="00D20789">
                              <w:t>December at 3.00</w:t>
                            </w:r>
                            <w:r w:rsidR="0076187A">
                              <w:t xml:space="preserve"> clock. </w:t>
                            </w:r>
                          </w:p>
                          <w:p w14:paraId="17469288" w14:textId="77777777" w:rsidR="00CB38AA" w:rsidRDefault="00CB38AA" w:rsidP="00CB38AA"/>
                          <w:p w14:paraId="0970294D" w14:textId="77777777" w:rsidR="00CB38AA" w:rsidRPr="00CB38AA" w:rsidRDefault="00CB38AA" w:rsidP="00CB38AA"/>
                          <w:p w14:paraId="258B8FC0" w14:textId="552D6B72" w:rsidR="00C51A30" w:rsidRPr="00C51A30" w:rsidRDefault="00C51A30" w:rsidP="00C51A3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6959D" id="Text_x0020_Box_x0020_62" o:spid="_x0000_s1057" type="#_x0000_t202" style="position:absolute;margin-left:253.15pt;margin-top:6.95pt;width:234pt;height:156.4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" fillcolor="white [3201]" strokecolor="#9bbb59 [3206]" strokeweight="2pt">
                <v:textbox>
                  <w:txbxContent>
                    <w:p w14:paraId="56E66BDC" w14:textId="0DEE4416" w:rsidR="00C51A30" w:rsidRDefault="00CB38AA" w:rsidP="00D32C7D">
                      <w:pPr>
                        <w:pStyle w:val="Heading1"/>
                      </w:pPr>
                      <w:r>
                        <w:t>Pre-School Christmas Concert</w:t>
                      </w:r>
                    </w:p>
                    <w:p w14:paraId="51D3D041" w14:textId="0DEF515E" w:rsidR="0076187A" w:rsidRDefault="00CB38AA" w:rsidP="006A2686">
                      <w:pPr>
                        <w:pStyle w:val="Heading4"/>
                      </w:pPr>
                      <w:r>
                        <w:t xml:space="preserve">We are inviting parents for Christmas concert </w:t>
                      </w:r>
                      <w:r w:rsidR="0008154C">
                        <w:t>on Wednesday 21</w:t>
                      </w:r>
                      <w:r w:rsidR="0008154C" w:rsidRPr="0008154C">
                        <w:rPr>
                          <w:vertAlign w:val="superscript"/>
                        </w:rPr>
                        <w:t>st</w:t>
                      </w:r>
                      <w:r w:rsidR="0008154C">
                        <w:t xml:space="preserve"> </w:t>
                      </w:r>
                      <w:r w:rsidR="00D20789">
                        <w:t>December at 3.00</w:t>
                      </w:r>
                      <w:r w:rsidR="0076187A">
                        <w:t xml:space="preserve"> clock. </w:t>
                      </w:r>
                    </w:p>
                    <w:p w14:paraId="17469288" w14:textId="77777777" w:rsidR="00CB38AA" w:rsidRDefault="00CB38AA" w:rsidP="00CB38AA"/>
                    <w:p w14:paraId="0970294D" w14:textId="77777777" w:rsidR="00CB38AA" w:rsidRPr="00CB38AA" w:rsidRDefault="00CB38AA" w:rsidP="00CB38AA"/>
                    <w:p w14:paraId="258B8FC0" w14:textId="552D6B72" w:rsidR="00C51A30" w:rsidRPr="00C51A30" w:rsidRDefault="00C51A30" w:rsidP="00C51A30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BD8AED" w14:textId="32477BD9" w:rsidR="00385640" w:rsidRPr="00385640" w:rsidRDefault="00385640" w:rsidP="00385640"/>
    <w:p w14:paraId="736870B3" w14:textId="5650E93C" w:rsidR="00385640" w:rsidRPr="00385640" w:rsidRDefault="00385640" w:rsidP="00385640"/>
    <w:p w14:paraId="2964220C" w14:textId="72BFB38A" w:rsidR="00385640" w:rsidRPr="00385640" w:rsidRDefault="00385640" w:rsidP="00385640"/>
    <w:p w14:paraId="647630B6" w14:textId="4EB67B57" w:rsidR="00385640" w:rsidRPr="00385640" w:rsidRDefault="00D20789" w:rsidP="00385640">
      <w:r>
        <w:rPr>
          <w:rFonts w:ascii="Helvetica" w:eastAsia="Times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7142173" wp14:editId="2A575AE8">
                <wp:simplePos x="0" y="0"/>
                <wp:positionH relativeFrom="column">
                  <wp:posOffset>-442595</wp:posOffset>
                </wp:positionH>
                <wp:positionV relativeFrom="paragraph">
                  <wp:posOffset>176530</wp:posOffset>
                </wp:positionV>
                <wp:extent cx="2667000" cy="4452620"/>
                <wp:effectExtent l="0" t="0" r="25400" b="1778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44526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05FAA" w14:textId="727128B3" w:rsidR="0059202C" w:rsidRPr="000E5DBE" w:rsidRDefault="00C12B82" w:rsidP="00904E26">
                            <w:pPr>
                              <w:pStyle w:val="Heading1"/>
                              <w:rPr>
                                <w:sz w:val="32"/>
                                <w:szCs w:val="32"/>
                              </w:rPr>
                            </w:pPr>
                            <w:r w:rsidRPr="00904E2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20789" w:rsidRPr="000E5DBE">
                              <w:rPr>
                                <w:sz w:val="32"/>
                                <w:szCs w:val="32"/>
                              </w:rPr>
                              <w:t xml:space="preserve">Christmas Dates: </w:t>
                            </w:r>
                          </w:p>
                          <w:p w14:paraId="7A3359E1" w14:textId="77777777" w:rsidR="00D20789" w:rsidRDefault="00D20789" w:rsidP="00D20789"/>
                          <w:p w14:paraId="04629139" w14:textId="075DC638" w:rsidR="0019473A" w:rsidRPr="0019473A" w:rsidRDefault="0019473A" w:rsidP="00D2078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9473A">
                              <w:rPr>
                                <w:b/>
                                <w:sz w:val="28"/>
                                <w:szCs w:val="28"/>
                              </w:rPr>
                              <w:t>Funded children break up on the 21</w:t>
                            </w:r>
                            <w:r w:rsidRPr="0019473A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1947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December</w:t>
                            </w:r>
                          </w:p>
                          <w:p w14:paraId="46F6DBDF" w14:textId="77777777" w:rsidR="0019473A" w:rsidRPr="0019473A" w:rsidRDefault="0019473A" w:rsidP="00D2078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2E4C646" w14:textId="77777777" w:rsidR="0019473A" w:rsidRDefault="0019473A" w:rsidP="00D2078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Xmas Party </w:t>
                            </w:r>
                          </w:p>
                          <w:p w14:paraId="79095426" w14:textId="4EC2FAAA" w:rsidR="006A2686" w:rsidRDefault="0019473A" w:rsidP="00D2078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Tuesday 20</w:t>
                            </w:r>
                            <w:r w:rsidRPr="0019473A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December </w:t>
                            </w:r>
                            <w:r w:rsidR="006A2686">
                              <w:rPr>
                                <w:b/>
                                <w:sz w:val="28"/>
                                <w:szCs w:val="28"/>
                              </w:rPr>
                              <w:t>at 3.00</w:t>
                            </w:r>
                          </w:p>
                          <w:p w14:paraId="36722669" w14:textId="291718DC" w:rsidR="0019473A" w:rsidRPr="0019473A" w:rsidRDefault="006A2686" w:rsidP="00D2078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(List will be on the door for parents to contribute) </w:t>
                            </w:r>
                          </w:p>
                          <w:p w14:paraId="72BA7918" w14:textId="77777777" w:rsidR="0019473A" w:rsidRPr="0019473A" w:rsidRDefault="0019473A" w:rsidP="00D2078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0BFA83" w14:textId="503F1565" w:rsidR="00D20789" w:rsidRPr="0019473A" w:rsidRDefault="00D20789" w:rsidP="00D2078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9473A">
                              <w:rPr>
                                <w:b/>
                                <w:sz w:val="28"/>
                                <w:szCs w:val="28"/>
                              </w:rPr>
                              <w:t>Nursery last day: 23</w:t>
                            </w:r>
                            <w:r w:rsidRPr="0019473A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1947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December and will re-open on the 4</w:t>
                            </w:r>
                            <w:r w:rsidRPr="0019473A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19473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January. </w:t>
                            </w:r>
                          </w:p>
                          <w:p w14:paraId="6A5EC1D6" w14:textId="77777777" w:rsidR="00D20789" w:rsidRDefault="00D20789" w:rsidP="00D20789">
                            <w:pPr>
                              <w:rPr>
                                <w:b/>
                              </w:rPr>
                            </w:pPr>
                          </w:p>
                          <w:p w14:paraId="1F2497B0" w14:textId="77777777" w:rsidR="00D20789" w:rsidRPr="00D20789" w:rsidRDefault="00D20789" w:rsidP="00D20789">
                            <w:pPr>
                              <w:rPr>
                                <w:b/>
                              </w:rPr>
                            </w:pPr>
                          </w:p>
                          <w:p w14:paraId="2F57A02D" w14:textId="7621863C" w:rsidR="00D20789" w:rsidRPr="006A2686" w:rsidRDefault="006A2686" w:rsidP="00D2078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Santa to visit: Day to be confirmed</w:t>
                            </w:r>
                          </w:p>
                          <w:p w14:paraId="127BCB7B" w14:textId="77777777" w:rsidR="00D20789" w:rsidRPr="00D20789" w:rsidRDefault="00D20789" w:rsidP="00D20789"/>
                          <w:p w14:paraId="7C32CEE0" w14:textId="02010676" w:rsidR="0059202C" w:rsidRDefault="0059202C" w:rsidP="00904E26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376A93" w14:textId="77777777" w:rsidR="0059202C" w:rsidRDefault="0059202C" w:rsidP="00904E26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006558" w14:textId="152EF109" w:rsidR="0059202C" w:rsidRDefault="0059202C" w:rsidP="00904E26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33C8F93" w14:textId="77777777" w:rsidR="0059202C" w:rsidRDefault="0059202C" w:rsidP="00904E26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55CD37E" w14:textId="77777777" w:rsidR="0059202C" w:rsidRDefault="0059202C" w:rsidP="00904E26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5EAD4A7" w14:textId="77777777" w:rsidR="0059202C" w:rsidRDefault="0059202C" w:rsidP="00904E26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1E3929" w14:textId="7406F1C5" w:rsidR="00914465" w:rsidRPr="00904E26" w:rsidRDefault="00914465" w:rsidP="00904E26">
                            <w:pPr>
                              <w:pStyle w:val="Heading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42173" id="Text_x0020_Box_x0020_31" o:spid="_x0000_s1058" type="#_x0000_t202" style="position:absolute;margin-left:-34.85pt;margin-top:13.9pt;width:210pt;height:350.6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" fillcolor="white [3201]" strokecolor="#9bbb59 [3206]" strokeweight="2pt">
                <v:textbox>
                  <w:txbxContent>
                    <w:p w14:paraId="51105FAA" w14:textId="727128B3" w:rsidR="0059202C" w:rsidRPr="000E5DBE" w:rsidRDefault="00C12B82" w:rsidP="00904E26">
                      <w:pPr>
                        <w:pStyle w:val="Heading1"/>
                        <w:rPr>
                          <w:sz w:val="32"/>
                          <w:szCs w:val="32"/>
                        </w:rPr>
                      </w:pPr>
                      <w:r w:rsidRPr="00904E2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20789" w:rsidRPr="000E5DBE">
                        <w:rPr>
                          <w:sz w:val="32"/>
                          <w:szCs w:val="32"/>
                        </w:rPr>
                        <w:t xml:space="preserve">Christmas Dates: </w:t>
                      </w:r>
                    </w:p>
                    <w:p w14:paraId="7A3359E1" w14:textId="77777777" w:rsidR="00D20789" w:rsidRDefault="00D20789" w:rsidP="00D20789"/>
                    <w:p w14:paraId="04629139" w14:textId="075DC638" w:rsidR="0019473A" w:rsidRPr="0019473A" w:rsidRDefault="0019473A" w:rsidP="00D2078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9473A">
                        <w:rPr>
                          <w:b/>
                          <w:sz w:val="28"/>
                          <w:szCs w:val="28"/>
                        </w:rPr>
                        <w:t>Funded children break up on the 21</w:t>
                      </w:r>
                      <w:r w:rsidRPr="0019473A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19473A">
                        <w:rPr>
                          <w:b/>
                          <w:sz w:val="28"/>
                          <w:szCs w:val="28"/>
                        </w:rPr>
                        <w:t xml:space="preserve"> December</w:t>
                      </w:r>
                    </w:p>
                    <w:p w14:paraId="46F6DBDF" w14:textId="77777777" w:rsidR="0019473A" w:rsidRPr="0019473A" w:rsidRDefault="0019473A" w:rsidP="00D2078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2E4C646" w14:textId="77777777" w:rsidR="0019473A" w:rsidRDefault="0019473A" w:rsidP="00D2078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Xmas Party </w:t>
                      </w:r>
                    </w:p>
                    <w:p w14:paraId="79095426" w14:textId="4EC2FAAA" w:rsidR="006A2686" w:rsidRDefault="0019473A" w:rsidP="00D2078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Tuesday 20</w:t>
                      </w:r>
                      <w:r w:rsidRPr="0019473A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December </w:t>
                      </w:r>
                      <w:r w:rsidR="006A2686">
                        <w:rPr>
                          <w:b/>
                          <w:sz w:val="28"/>
                          <w:szCs w:val="28"/>
                        </w:rPr>
                        <w:t>at 3.00</w:t>
                      </w:r>
                    </w:p>
                    <w:p w14:paraId="36722669" w14:textId="291718DC" w:rsidR="0019473A" w:rsidRPr="0019473A" w:rsidRDefault="006A2686" w:rsidP="00D2078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(List will be on the door for parents to contribute) </w:t>
                      </w:r>
                    </w:p>
                    <w:p w14:paraId="72BA7918" w14:textId="77777777" w:rsidR="0019473A" w:rsidRPr="0019473A" w:rsidRDefault="0019473A" w:rsidP="00D2078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F0BFA83" w14:textId="503F1565" w:rsidR="00D20789" w:rsidRPr="0019473A" w:rsidRDefault="00D20789" w:rsidP="00D2078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9473A">
                        <w:rPr>
                          <w:b/>
                          <w:sz w:val="28"/>
                          <w:szCs w:val="28"/>
                        </w:rPr>
                        <w:t>Nursery last day: 23</w:t>
                      </w:r>
                      <w:r w:rsidRPr="0019473A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19473A">
                        <w:rPr>
                          <w:b/>
                          <w:sz w:val="28"/>
                          <w:szCs w:val="28"/>
                        </w:rPr>
                        <w:t xml:space="preserve"> December and will re-open on the 4</w:t>
                      </w:r>
                      <w:r w:rsidRPr="0019473A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19473A">
                        <w:rPr>
                          <w:b/>
                          <w:sz w:val="28"/>
                          <w:szCs w:val="28"/>
                        </w:rPr>
                        <w:t xml:space="preserve"> January. </w:t>
                      </w:r>
                    </w:p>
                    <w:p w14:paraId="6A5EC1D6" w14:textId="77777777" w:rsidR="00D20789" w:rsidRDefault="00D20789" w:rsidP="00D20789">
                      <w:pPr>
                        <w:rPr>
                          <w:b/>
                        </w:rPr>
                      </w:pPr>
                    </w:p>
                    <w:p w14:paraId="1F2497B0" w14:textId="77777777" w:rsidR="00D20789" w:rsidRPr="00D20789" w:rsidRDefault="00D20789" w:rsidP="00D20789">
                      <w:pPr>
                        <w:rPr>
                          <w:b/>
                        </w:rPr>
                      </w:pPr>
                    </w:p>
                    <w:p w14:paraId="2F57A02D" w14:textId="7621863C" w:rsidR="00D20789" w:rsidRPr="006A2686" w:rsidRDefault="006A2686" w:rsidP="00D2078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Santa to visit: Day to be confirmed</w:t>
                      </w:r>
                    </w:p>
                    <w:p w14:paraId="127BCB7B" w14:textId="77777777" w:rsidR="00D20789" w:rsidRPr="00D20789" w:rsidRDefault="00D20789" w:rsidP="00D20789"/>
                    <w:p w14:paraId="7C32CEE0" w14:textId="02010676" w:rsidR="0059202C" w:rsidRDefault="0059202C" w:rsidP="00904E26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</w:p>
                    <w:p w14:paraId="44376A93" w14:textId="77777777" w:rsidR="0059202C" w:rsidRDefault="0059202C" w:rsidP="00904E26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</w:p>
                    <w:p w14:paraId="1D006558" w14:textId="152EF109" w:rsidR="0059202C" w:rsidRDefault="0059202C" w:rsidP="00904E26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</w:p>
                    <w:p w14:paraId="333C8F93" w14:textId="77777777" w:rsidR="0059202C" w:rsidRDefault="0059202C" w:rsidP="00904E26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</w:p>
                    <w:p w14:paraId="355CD37E" w14:textId="77777777" w:rsidR="0059202C" w:rsidRDefault="0059202C" w:rsidP="00904E26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</w:p>
                    <w:p w14:paraId="05EAD4A7" w14:textId="77777777" w:rsidR="0059202C" w:rsidRDefault="0059202C" w:rsidP="00904E26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</w:p>
                    <w:p w14:paraId="6F1E3929" w14:textId="7406F1C5" w:rsidR="00914465" w:rsidRPr="00904E26" w:rsidRDefault="00914465" w:rsidP="00904E26">
                      <w:pPr>
                        <w:pStyle w:val="Heading1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A8E67E" w14:textId="3F180983" w:rsidR="00385640" w:rsidRPr="00385640" w:rsidRDefault="00385640" w:rsidP="00385640"/>
    <w:p w14:paraId="143C4DAC" w14:textId="77777777" w:rsidR="00385640" w:rsidRPr="00385640" w:rsidRDefault="00385640" w:rsidP="00385640"/>
    <w:p w14:paraId="0D2FEC8E" w14:textId="77777777" w:rsidR="00385640" w:rsidRPr="00385640" w:rsidRDefault="00385640" w:rsidP="00385640"/>
    <w:p w14:paraId="51B97028" w14:textId="77777777" w:rsidR="00385640" w:rsidRPr="00385640" w:rsidRDefault="00385640" w:rsidP="00385640"/>
    <w:p w14:paraId="5F9D0990" w14:textId="77777777" w:rsidR="00385640" w:rsidRPr="00385640" w:rsidRDefault="00385640" w:rsidP="00385640"/>
    <w:p w14:paraId="5020DF91" w14:textId="77777777" w:rsidR="00385640" w:rsidRPr="00385640" w:rsidRDefault="00385640" w:rsidP="00385640"/>
    <w:p w14:paraId="2873909E" w14:textId="77777777" w:rsidR="00385640" w:rsidRPr="00385640" w:rsidRDefault="00385640" w:rsidP="00385640"/>
    <w:p w14:paraId="657A0776" w14:textId="77777777" w:rsidR="00385640" w:rsidRPr="00385640" w:rsidRDefault="00385640" w:rsidP="00385640"/>
    <w:p w14:paraId="7EF3242D" w14:textId="77777777" w:rsidR="00385640" w:rsidRPr="00385640" w:rsidRDefault="00385640" w:rsidP="00385640"/>
    <w:p w14:paraId="67A19820" w14:textId="77777777" w:rsidR="00385640" w:rsidRPr="00385640" w:rsidRDefault="00385640" w:rsidP="00385640"/>
    <w:p w14:paraId="264E1FAA" w14:textId="77777777" w:rsidR="00385640" w:rsidRPr="00385640" w:rsidRDefault="00385640" w:rsidP="00385640"/>
    <w:p w14:paraId="0925628F" w14:textId="77777777" w:rsidR="00385640" w:rsidRPr="00385640" w:rsidRDefault="00385640" w:rsidP="00385640"/>
    <w:p w14:paraId="6F5EDC46" w14:textId="77777777" w:rsidR="00385640" w:rsidRPr="00385640" w:rsidRDefault="00385640" w:rsidP="00385640"/>
    <w:p w14:paraId="09ACE56F" w14:textId="77777777" w:rsidR="00385640" w:rsidRPr="00385640" w:rsidRDefault="00385640" w:rsidP="00385640"/>
    <w:p w14:paraId="69BAC733" w14:textId="77777777" w:rsidR="00385640" w:rsidRPr="00385640" w:rsidRDefault="00385640" w:rsidP="00385640"/>
    <w:p w14:paraId="6316102A" w14:textId="77777777" w:rsidR="00385640" w:rsidRPr="00385640" w:rsidRDefault="00385640" w:rsidP="00385640"/>
    <w:p w14:paraId="52238988" w14:textId="77777777" w:rsidR="00385640" w:rsidRPr="00385640" w:rsidRDefault="00385640" w:rsidP="00385640"/>
    <w:p w14:paraId="594BFC26" w14:textId="77777777" w:rsidR="00385640" w:rsidRPr="00385640" w:rsidRDefault="00385640" w:rsidP="00385640"/>
    <w:p w14:paraId="6BB4810D" w14:textId="77777777" w:rsidR="00385640" w:rsidRPr="00385640" w:rsidRDefault="00385640" w:rsidP="00385640"/>
    <w:p w14:paraId="36E0128B" w14:textId="77777777" w:rsidR="00385640" w:rsidRPr="00385640" w:rsidRDefault="00385640" w:rsidP="00385640"/>
    <w:p w14:paraId="659341BC" w14:textId="77777777" w:rsidR="00385640" w:rsidRPr="00385640" w:rsidRDefault="00385640" w:rsidP="00385640"/>
    <w:p w14:paraId="081914A3" w14:textId="77777777" w:rsidR="00385640" w:rsidRPr="00385640" w:rsidRDefault="00385640" w:rsidP="00385640"/>
    <w:p w14:paraId="483730AF" w14:textId="77777777" w:rsidR="00385640" w:rsidRPr="00385640" w:rsidRDefault="00385640" w:rsidP="00385640"/>
    <w:p w14:paraId="08BF95D8" w14:textId="77777777" w:rsidR="00385640" w:rsidRPr="00385640" w:rsidRDefault="00385640" w:rsidP="00385640"/>
    <w:p w14:paraId="27074E21" w14:textId="77777777" w:rsidR="00385640" w:rsidRPr="00385640" w:rsidRDefault="00385640" w:rsidP="00385640"/>
    <w:p w14:paraId="4D2395B3" w14:textId="77777777" w:rsidR="00385640" w:rsidRPr="00385640" w:rsidRDefault="00385640" w:rsidP="00385640"/>
    <w:p w14:paraId="5E721F69" w14:textId="77777777" w:rsidR="00385640" w:rsidRPr="00385640" w:rsidRDefault="00385640" w:rsidP="00385640"/>
    <w:p w14:paraId="40A539E0" w14:textId="77777777" w:rsidR="00385640" w:rsidRPr="00385640" w:rsidRDefault="00385640" w:rsidP="00385640"/>
    <w:p w14:paraId="2499B906" w14:textId="77777777" w:rsidR="00385640" w:rsidRPr="00385640" w:rsidRDefault="00385640" w:rsidP="00385640"/>
    <w:p w14:paraId="362AA829" w14:textId="77777777" w:rsidR="00385640" w:rsidRPr="00385640" w:rsidRDefault="00385640" w:rsidP="00385640"/>
    <w:p w14:paraId="1DCDE88D" w14:textId="77777777" w:rsidR="00385640" w:rsidRPr="00385640" w:rsidRDefault="00385640" w:rsidP="00385640"/>
    <w:p w14:paraId="030D0077" w14:textId="1CD1EFB1" w:rsidR="00385640" w:rsidRPr="00385640" w:rsidRDefault="006A2686" w:rsidP="00385640"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CE52188" wp14:editId="5E472084">
                <wp:simplePos x="0" y="0"/>
                <wp:positionH relativeFrom="column">
                  <wp:posOffset>-53340</wp:posOffset>
                </wp:positionH>
                <wp:positionV relativeFrom="paragraph">
                  <wp:posOffset>0</wp:posOffset>
                </wp:positionV>
                <wp:extent cx="2209800" cy="4011295"/>
                <wp:effectExtent l="0" t="0" r="0" b="1905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01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9BBA7" w14:textId="6A3712D0" w:rsidR="006A2686" w:rsidRDefault="006A2686" w:rsidP="006A2686">
                            <w:pPr>
                              <w:pStyle w:val="Heading1"/>
                            </w:pPr>
                            <w:r>
                              <w:t xml:space="preserve">Children Topic </w:t>
                            </w:r>
                          </w:p>
                          <w:p w14:paraId="056E0EB6" w14:textId="77777777" w:rsidR="006A2686" w:rsidRDefault="006A2686" w:rsidP="006A2686"/>
                          <w:p w14:paraId="5DD9A654" w14:textId="7139A823" w:rsidR="006A2686" w:rsidRDefault="006A2686" w:rsidP="006A2686">
                            <w:r>
                              <w:t xml:space="preserve">Toddlers and Pre-school are learning about the Jungle. </w:t>
                            </w:r>
                          </w:p>
                          <w:p w14:paraId="4BF42A5E" w14:textId="77777777" w:rsidR="006A2686" w:rsidRDefault="006A2686" w:rsidP="006A2686"/>
                          <w:p w14:paraId="1AE6A835" w14:textId="60FE1FC7" w:rsidR="006A2686" w:rsidRDefault="006A2686" w:rsidP="006A268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Looking at different types of animal live in the jungle</w:t>
                            </w:r>
                          </w:p>
                          <w:p w14:paraId="1015FDD2" w14:textId="2AE07B24" w:rsidR="006A2686" w:rsidRDefault="006A2686" w:rsidP="006A268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 xml:space="preserve">Making Animal Mask </w:t>
                            </w:r>
                          </w:p>
                          <w:p w14:paraId="36B723AD" w14:textId="20D02C4E" w:rsidR="006A2686" w:rsidRDefault="006A2686" w:rsidP="006A268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Naming Animals</w:t>
                            </w:r>
                          </w:p>
                          <w:p w14:paraId="6D407A7C" w14:textId="0A37986A" w:rsidR="006A2686" w:rsidRDefault="006A2686" w:rsidP="006A268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Animal Sounds</w:t>
                            </w:r>
                          </w:p>
                          <w:p w14:paraId="5DA7D231" w14:textId="11EAE923" w:rsidR="006A2686" w:rsidRDefault="006A2686" w:rsidP="006A268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 xml:space="preserve">“down in the Jungle song” </w:t>
                            </w:r>
                          </w:p>
                          <w:p w14:paraId="6B6EBA38" w14:textId="1988F651" w:rsidR="006A2686" w:rsidRDefault="006A2686" w:rsidP="006A2686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Animal Colour’s</w:t>
                            </w:r>
                          </w:p>
                          <w:p w14:paraId="365E379A" w14:textId="77777777" w:rsidR="006A2686" w:rsidRDefault="006A2686" w:rsidP="006A2686">
                            <w:pPr>
                              <w:ind w:left="360"/>
                            </w:pPr>
                          </w:p>
                          <w:p w14:paraId="64EFE85D" w14:textId="664C426C" w:rsidR="006A2686" w:rsidRPr="001B7FE7" w:rsidRDefault="006A2686" w:rsidP="006A2686">
                            <w:pPr>
                              <w:ind w:left="360"/>
                              <w:rPr>
                                <w:b/>
                              </w:rPr>
                            </w:pPr>
                            <w:r w:rsidRPr="001B7FE7">
                              <w:rPr>
                                <w:b/>
                              </w:rPr>
                              <w:t xml:space="preserve">Babies: </w:t>
                            </w:r>
                          </w:p>
                          <w:p w14:paraId="14ABB6F3" w14:textId="289C5EEF" w:rsidR="00A33752" w:rsidRDefault="00A33752" w:rsidP="006A2686">
                            <w:pPr>
                              <w:ind w:left="360"/>
                            </w:pPr>
                            <w:r>
                              <w:t xml:space="preserve">Activities around Musical Songs “five little ducks” </w:t>
                            </w:r>
                          </w:p>
                          <w:p w14:paraId="591F80C8" w14:textId="77777777" w:rsidR="00A33752" w:rsidRDefault="00A33752" w:rsidP="006A2686">
                            <w:pPr>
                              <w:ind w:left="360"/>
                            </w:pPr>
                          </w:p>
                          <w:p w14:paraId="7A9DCEE4" w14:textId="77777777" w:rsidR="006A2686" w:rsidRDefault="006A2686" w:rsidP="006A2686"/>
                          <w:p w14:paraId="1316EAC8" w14:textId="77777777" w:rsidR="006A2686" w:rsidRPr="006A2686" w:rsidRDefault="006A2686" w:rsidP="006A26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52188" id="Text_x0020_Box_x0020_27" o:spid="_x0000_s1059" type="#_x0000_t202" style="position:absolute;margin-left:-4.2pt;margin-top:0;width:174pt;height:315.85pt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" filled="f" stroked="f">
                <v:textbox>
                  <w:txbxContent>
                    <w:p w14:paraId="6639BBA7" w14:textId="6A3712D0" w:rsidR="006A2686" w:rsidRDefault="006A2686" w:rsidP="006A2686">
                      <w:pPr>
                        <w:pStyle w:val="Heading1"/>
                      </w:pPr>
                      <w:r>
                        <w:t xml:space="preserve">Children Topic </w:t>
                      </w:r>
                    </w:p>
                    <w:p w14:paraId="056E0EB6" w14:textId="77777777" w:rsidR="006A2686" w:rsidRDefault="006A2686" w:rsidP="006A2686"/>
                    <w:p w14:paraId="5DD9A654" w14:textId="7139A823" w:rsidR="006A2686" w:rsidRDefault="006A2686" w:rsidP="006A2686">
                      <w:r>
                        <w:t xml:space="preserve">Toddlers and Pre-school are learning about the Jungle. </w:t>
                      </w:r>
                    </w:p>
                    <w:p w14:paraId="4BF42A5E" w14:textId="77777777" w:rsidR="006A2686" w:rsidRDefault="006A2686" w:rsidP="006A2686"/>
                    <w:p w14:paraId="1AE6A835" w14:textId="60FE1FC7" w:rsidR="006A2686" w:rsidRDefault="006A2686" w:rsidP="006A2686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Looking at different types of animal live in the jungle</w:t>
                      </w:r>
                    </w:p>
                    <w:p w14:paraId="1015FDD2" w14:textId="2AE07B24" w:rsidR="006A2686" w:rsidRDefault="006A2686" w:rsidP="006A2686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 xml:space="preserve">Making Animal Mask </w:t>
                      </w:r>
                    </w:p>
                    <w:p w14:paraId="36B723AD" w14:textId="20D02C4E" w:rsidR="006A2686" w:rsidRDefault="006A2686" w:rsidP="006A2686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Naming Animals</w:t>
                      </w:r>
                    </w:p>
                    <w:p w14:paraId="6D407A7C" w14:textId="0A37986A" w:rsidR="006A2686" w:rsidRDefault="006A2686" w:rsidP="006A2686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Animal Sounds</w:t>
                      </w:r>
                    </w:p>
                    <w:p w14:paraId="5DA7D231" w14:textId="11EAE923" w:rsidR="006A2686" w:rsidRDefault="006A2686" w:rsidP="006A2686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 xml:space="preserve">“down in the Jungle song” </w:t>
                      </w:r>
                    </w:p>
                    <w:p w14:paraId="6B6EBA38" w14:textId="1988F651" w:rsidR="006A2686" w:rsidRDefault="006A2686" w:rsidP="006A2686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Animal Colour’s</w:t>
                      </w:r>
                    </w:p>
                    <w:p w14:paraId="365E379A" w14:textId="77777777" w:rsidR="006A2686" w:rsidRDefault="006A2686" w:rsidP="006A2686">
                      <w:pPr>
                        <w:ind w:left="360"/>
                      </w:pPr>
                    </w:p>
                    <w:p w14:paraId="64EFE85D" w14:textId="664C426C" w:rsidR="006A2686" w:rsidRPr="001B7FE7" w:rsidRDefault="006A2686" w:rsidP="006A2686">
                      <w:pPr>
                        <w:ind w:left="360"/>
                        <w:rPr>
                          <w:b/>
                        </w:rPr>
                      </w:pPr>
                      <w:r w:rsidRPr="001B7FE7">
                        <w:rPr>
                          <w:b/>
                        </w:rPr>
                        <w:t xml:space="preserve">Babies: </w:t>
                      </w:r>
                    </w:p>
                    <w:p w14:paraId="14ABB6F3" w14:textId="289C5EEF" w:rsidR="00A33752" w:rsidRDefault="00A33752" w:rsidP="006A2686">
                      <w:pPr>
                        <w:ind w:left="360"/>
                      </w:pPr>
                      <w:r>
                        <w:t xml:space="preserve">Activities around Musical Songs “five little ducks” </w:t>
                      </w:r>
                    </w:p>
                    <w:p w14:paraId="591F80C8" w14:textId="77777777" w:rsidR="00A33752" w:rsidRDefault="00A33752" w:rsidP="006A2686">
                      <w:pPr>
                        <w:ind w:left="360"/>
                      </w:pPr>
                    </w:p>
                    <w:p w14:paraId="7A9DCEE4" w14:textId="77777777" w:rsidR="006A2686" w:rsidRDefault="006A2686" w:rsidP="006A2686"/>
                    <w:p w14:paraId="1316EAC8" w14:textId="77777777" w:rsidR="006A2686" w:rsidRPr="006A2686" w:rsidRDefault="006A2686" w:rsidP="006A2686"/>
                  </w:txbxContent>
                </v:textbox>
                <w10:wrap type="square"/>
              </v:shape>
            </w:pict>
          </mc:Fallback>
        </mc:AlternateContent>
      </w:r>
    </w:p>
    <w:p w14:paraId="7B315E99" w14:textId="77777777" w:rsidR="00385640" w:rsidRPr="00385640" w:rsidRDefault="00385640" w:rsidP="00385640"/>
    <w:p w14:paraId="64906163" w14:textId="35799DB2" w:rsidR="003A1DB8" w:rsidRDefault="001B7FE7" w:rsidP="001B7FE7">
      <w:r>
        <w:rPr>
          <w:rFonts w:ascii="Helvetica" w:eastAsia="Times" w:hAnsi="Helvetica" w:cs="Helvetica"/>
          <w:noProof/>
        </w:rPr>
        <w:drawing>
          <wp:inline distT="0" distB="0" distL="0" distR="0" wp14:anchorId="46C35B18" wp14:editId="42FF1E41">
            <wp:extent cx="3678818" cy="2450910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402" cy="24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3984D8C" wp14:editId="15A391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27432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5D56E1" w14:textId="40E2C2C1" w:rsidR="001B7FE7" w:rsidRPr="005505F0" w:rsidRDefault="001B7FE7">
                            <w:pPr>
                              <w:rPr>
                                <w:rFonts w:ascii="Helvetica" w:eastAsia="Times" w:hAnsi="Helvetica" w:cs="Helvetica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984D8C" id="Text_x0020_Box_x0020_19" o:spid="_x0000_s1060" type="#_x0000_t202" style="position:absolute;margin-left:0;margin-top:0;width:23.45pt;height:21.6pt;z-index:251714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" filled="f" stroked="f">
                <v:fill o:detectmouseclick="t"/>
                <v:textbox style="mso-fit-shape-to-text:t">
                  <w:txbxContent>
                    <w:p w14:paraId="2C5D56E1" w14:textId="40E2C2C1" w:rsidR="001B7FE7" w:rsidRPr="005505F0" w:rsidRDefault="001B7FE7">
                      <w:pPr>
                        <w:rPr>
                          <w:rFonts w:ascii="Helvetica" w:eastAsia="Times" w:hAnsi="Helvetica" w:cs="Helvetica"/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2E59E7" w14:textId="1F124291" w:rsidR="000E5DBE" w:rsidRDefault="000E5DBE" w:rsidP="001B7FE7"/>
    <w:p w14:paraId="5C3BA844" w14:textId="677E6687" w:rsidR="000E5DBE" w:rsidRDefault="000E5DBE" w:rsidP="001B7FE7"/>
    <w:p w14:paraId="77B31F21" w14:textId="3835E25A" w:rsidR="000E5DBE" w:rsidRDefault="000E5DBE" w:rsidP="001B7FE7"/>
    <w:p w14:paraId="2DBE1A71" w14:textId="77777777" w:rsidR="000E5DBE" w:rsidRDefault="000E5DBE" w:rsidP="001B7FE7"/>
    <w:p w14:paraId="710938CA" w14:textId="2249E463" w:rsidR="000E5DBE" w:rsidRDefault="000E5DBE" w:rsidP="001B7FE7"/>
    <w:p w14:paraId="79B030ED" w14:textId="77777777" w:rsidR="00B9172A" w:rsidRDefault="00B9172A" w:rsidP="001B7FE7"/>
    <w:p w14:paraId="7751F772" w14:textId="77777777" w:rsidR="00B9172A" w:rsidRDefault="00B9172A" w:rsidP="001B7FE7">
      <w:bookmarkStart w:id="0" w:name="_GoBack"/>
      <w:bookmarkEnd w:id="0"/>
    </w:p>
    <w:p w14:paraId="09D49220" w14:textId="5E573D04" w:rsidR="000E5DBE" w:rsidRDefault="000E5DBE" w:rsidP="001B7FE7"/>
    <w:p w14:paraId="3AF6891A" w14:textId="77C0A55F" w:rsidR="000E5DBE" w:rsidRDefault="000E5DBE" w:rsidP="001B7FE7"/>
    <w:p w14:paraId="1EF67C1F" w14:textId="527550F9" w:rsidR="000E5DBE" w:rsidRDefault="00B9172A" w:rsidP="001B7FE7">
      <w:r>
        <w:rPr>
          <w:rFonts w:ascii="Helvetica" w:eastAsia="Times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592FF81" wp14:editId="48EF8259">
                <wp:simplePos x="0" y="0"/>
                <wp:positionH relativeFrom="column">
                  <wp:posOffset>-295275</wp:posOffset>
                </wp:positionH>
                <wp:positionV relativeFrom="paragraph">
                  <wp:posOffset>386715</wp:posOffset>
                </wp:positionV>
                <wp:extent cx="2743200" cy="2788285"/>
                <wp:effectExtent l="0" t="0" r="0" b="5715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78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DC6E8" w14:textId="538EB91D" w:rsidR="001B7FE7" w:rsidRPr="001B7FE7" w:rsidRDefault="001B7FE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B7FE7">
                              <w:rPr>
                                <w:b/>
                                <w:sz w:val="32"/>
                                <w:szCs w:val="32"/>
                              </w:rPr>
                              <w:t>Christmas Photo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’</w:t>
                            </w:r>
                            <w:r w:rsidRPr="001B7FE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 </w:t>
                            </w:r>
                          </w:p>
                          <w:p w14:paraId="67E11C8E" w14:textId="36510F69" w:rsidR="001B7FE7" w:rsidRDefault="001B7F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 have booked a photographer to come and take pictures for Christmas using Xmas props.</w:t>
                            </w:r>
                          </w:p>
                          <w:p w14:paraId="578F7A3B" w14:textId="77777777" w:rsidR="001B7FE7" w:rsidRDefault="001B7F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C91126" w14:textId="5E516E9F" w:rsidR="001B7FE7" w:rsidRDefault="001B7F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This will be on the 7</w:t>
                            </w:r>
                            <w:r w:rsidRPr="001B7FE7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December 2016 at 9.30. </w:t>
                            </w:r>
                          </w:p>
                          <w:p w14:paraId="414DBCD1" w14:textId="77777777" w:rsidR="001B7FE7" w:rsidRDefault="001B7F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50DBBA6" w14:textId="1F0FCDBD" w:rsidR="001B7FE7" w:rsidRDefault="001B7F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Children that is not their day can also attend. </w:t>
                            </w:r>
                          </w:p>
                          <w:p w14:paraId="75DFA026" w14:textId="77777777" w:rsidR="001B7FE7" w:rsidRDefault="001B7F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C548FEC" w14:textId="77777777" w:rsidR="001B7FE7" w:rsidRDefault="001B7F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C2DDDE" w14:textId="77777777" w:rsidR="001B7FE7" w:rsidRPr="001B7FE7" w:rsidRDefault="001B7FE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2FF81" id="Text_x0020_Box_x0020_36" o:spid="_x0000_s1061" type="#_x0000_t202" style="position:absolute;margin-left:-23.25pt;margin-top:30.45pt;width:3in;height:219.55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" filled="f" stroked="f">
                <v:textbox>
                  <w:txbxContent>
                    <w:p w14:paraId="4CBDC6E8" w14:textId="538EB91D" w:rsidR="001B7FE7" w:rsidRPr="001B7FE7" w:rsidRDefault="001B7FE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B7FE7">
                        <w:rPr>
                          <w:b/>
                          <w:sz w:val="32"/>
                          <w:szCs w:val="32"/>
                        </w:rPr>
                        <w:t>Christmas Photo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’</w:t>
                      </w:r>
                      <w:r w:rsidRPr="001B7FE7">
                        <w:rPr>
                          <w:b/>
                          <w:sz w:val="32"/>
                          <w:szCs w:val="32"/>
                        </w:rPr>
                        <w:t xml:space="preserve">s </w:t>
                      </w:r>
                    </w:p>
                    <w:p w14:paraId="67E11C8E" w14:textId="36510F69" w:rsidR="001B7FE7" w:rsidRDefault="001B7FE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 have booked a photographer to come and take pictures for Christmas using Xmas props.</w:t>
                      </w:r>
                    </w:p>
                    <w:p w14:paraId="578F7A3B" w14:textId="77777777" w:rsidR="001B7FE7" w:rsidRDefault="001B7FE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EC91126" w14:textId="5E516E9F" w:rsidR="001B7FE7" w:rsidRDefault="001B7FE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This will be on the 7</w:t>
                      </w:r>
                      <w:r w:rsidRPr="001B7FE7">
                        <w:rPr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sz w:val="28"/>
                          <w:szCs w:val="28"/>
                        </w:rPr>
                        <w:t xml:space="preserve"> December 2016 at 9.30. </w:t>
                      </w:r>
                    </w:p>
                    <w:p w14:paraId="414DBCD1" w14:textId="77777777" w:rsidR="001B7FE7" w:rsidRDefault="001B7FE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50DBBA6" w14:textId="1F0FCDBD" w:rsidR="001B7FE7" w:rsidRDefault="001B7FE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Children that is not their day can also attend. </w:t>
                      </w:r>
                    </w:p>
                    <w:p w14:paraId="75DFA026" w14:textId="77777777" w:rsidR="001B7FE7" w:rsidRDefault="001B7FE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C548FEC" w14:textId="77777777" w:rsidR="001B7FE7" w:rsidRDefault="001B7FE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C2DDDE" w14:textId="77777777" w:rsidR="001B7FE7" w:rsidRPr="001B7FE7" w:rsidRDefault="001B7FE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   </w:t>
      </w:r>
      <w:r>
        <w:rPr>
          <w:rFonts w:ascii="Helvetica" w:eastAsia="Times" w:hAnsi="Helvetica" w:cs="Helvetica"/>
          <w:noProof/>
        </w:rPr>
        <w:drawing>
          <wp:inline distT="0" distB="0" distL="0" distR="0" wp14:anchorId="363825DD" wp14:editId="23116561">
            <wp:extent cx="1424349" cy="1593624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19" cy="159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46449" w14:textId="27685FAF" w:rsidR="000E5DBE" w:rsidRPr="00385640" w:rsidRDefault="00B9172A" w:rsidP="001B7FE7">
      <w:r>
        <w:t xml:space="preserve">   </w:t>
      </w:r>
    </w:p>
    <w:sectPr w:rsidR="000E5DBE" w:rsidRPr="00385640" w:rsidSect="00BC60B3">
      <w:type w:val="continuous"/>
      <w:pgSz w:w="11906" w:h="16838"/>
      <w:pgMar w:top="720" w:right="1077" w:bottom="261" w:left="1077" w:header="720" w:footer="720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B14B89" w14:textId="77777777" w:rsidR="009F026A" w:rsidRDefault="009F026A">
      <w:r>
        <w:separator/>
      </w:r>
    </w:p>
  </w:endnote>
  <w:endnote w:type="continuationSeparator" w:id="0">
    <w:p w14:paraId="4B23F60A" w14:textId="77777777" w:rsidR="009F026A" w:rsidRDefault="009F0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541571" w14:textId="77777777" w:rsidR="009F026A" w:rsidRDefault="009F026A">
      <w:r>
        <w:separator/>
      </w:r>
    </w:p>
  </w:footnote>
  <w:footnote w:type="continuationSeparator" w:id="0">
    <w:p w14:paraId="46360CFE" w14:textId="77777777" w:rsidR="009F026A" w:rsidRDefault="009F02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4640CD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4.9pt;height:14.9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DC0A47"/>
    <w:multiLevelType w:val="hybridMultilevel"/>
    <w:tmpl w:val="F8687002"/>
    <w:lvl w:ilvl="0" w:tplc="2D1C0396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FD3A628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8449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D8A63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789A3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57A40C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9A5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6E25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5842C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28A1504"/>
    <w:multiLevelType w:val="hybridMultilevel"/>
    <w:tmpl w:val="DECE3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A765EB"/>
    <w:multiLevelType w:val="hybridMultilevel"/>
    <w:tmpl w:val="8F52A894"/>
    <w:lvl w:ilvl="0" w:tplc="F3663B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E0221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F1AC76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E43D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A4EB4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FDE32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BA2C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7EC9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BA6E2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78D73268"/>
    <w:multiLevelType w:val="hybridMultilevel"/>
    <w:tmpl w:val="3D8A40A8"/>
    <w:lvl w:ilvl="0" w:tplc="BE9E5DB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C95EAD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1C409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E8DC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0E6E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63461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F836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8439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CB66B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BA54007"/>
    <w:multiLevelType w:val="hybridMultilevel"/>
    <w:tmpl w:val="1A9889C4"/>
    <w:lvl w:ilvl="0" w:tplc="04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0"/>
  </w:num>
  <w:num w:numId="13">
    <w:abstractNumId w:val="14"/>
  </w:num>
  <w:num w:numId="14">
    <w:abstractNumId w:val="13"/>
  </w:num>
  <w:num w:numId="15">
    <w:abstractNumId w:val="12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80F"/>
    <w:rsid w:val="0000632D"/>
    <w:rsid w:val="00023439"/>
    <w:rsid w:val="00035409"/>
    <w:rsid w:val="00041351"/>
    <w:rsid w:val="00056483"/>
    <w:rsid w:val="00057160"/>
    <w:rsid w:val="0006412F"/>
    <w:rsid w:val="00080189"/>
    <w:rsid w:val="0008154C"/>
    <w:rsid w:val="00090BAC"/>
    <w:rsid w:val="00093882"/>
    <w:rsid w:val="000B15A9"/>
    <w:rsid w:val="000E5DBE"/>
    <w:rsid w:val="000F2454"/>
    <w:rsid w:val="000F4AC4"/>
    <w:rsid w:val="000F73D6"/>
    <w:rsid w:val="00102605"/>
    <w:rsid w:val="0012046C"/>
    <w:rsid w:val="001354C1"/>
    <w:rsid w:val="00143AE7"/>
    <w:rsid w:val="001464FF"/>
    <w:rsid w:val="00154167"/>
    <w:rsid w:val="00156DEB"/>
    <w:rsid w:val="00173FBA"/>
    <w:rsid w:val="00175D83"/>
    <w:rsid w:val="00192755"/>
    <w:rsid w:val="0019473A"/>
    <w:rsid w:val="001952C1"/>
    <w:rsid w:val="001973DD"/>
    <w:rsid w:val="001A294A"/>
    <w:rsid w:val="001B0030"/>
    <w:rsid w:val="001B1178"/>
    <w:rsid w:val="001B7FE7"/>
    <w:rsid w:val="001C0EA3"/>
    <w:rsid w:val="001C6A18"/>
    <w:rsid w:val="001F7904"/>
    <w:rsid w:val="002124BE"/>
    <w:rsid w:val="00215AB1"/>
    <w:rsid w:val="00216D6B"/>
    <w:rsid w:val="002203CC"/>
    <w:rsid w:val="002410AD"/>
    <w:rsid w:val="00251F29"/>
    <w:rsid w:val="00255728"/>
    <w:rsid w:val="00266B16"/>
    <w:rsid w:val="002731F1"/>
    <w:rsid w:val="0028520E"/>
    <w:rsid w:val="002929A9"/>
    <w:rsid w:val="002970FF"/>
    <w:rsid w:val="002A30EE"/>
    <w:rsid w:val="002B45F5"/>
    <w:rsid w:val="002B780F"/>
    <w:rsid w:val="002B7BC0"/>
    <w:rsid w:val="00307D27"/>
    <w:rsid w:val="00316341"/>
    <w:rsid w:val="00322802"/>
    <w:rsid w:val="0033090D"/>
    <w:rsid w:val="00352F58"/>
    <w:rsid w:val="003567E1"/>
    <w:rsid w:val="00382587"/>
    <w:rsid w:val="00384CC9"/>
    <w:rsid w:val="00385640"/>
    <w:rsid w:val="00391B2F"/>
    <w:rsid w:val="00392D8F"/>
    <w:rsid w:val="003A1DB8"/>
    <w:rsid w:val="003D3A53"/>
    <w:rsid w:val="004023B3"/>
    <w:rsid w:val="00431A94"/>
    <w:rsid w:val="00432B4D"/>
    <w:rsid w:val="004404EB"/>
    <w:rsid w:val="00456771"/>
    <w:rsid w:val="00483C84"/>
    <w:rsid w:val="004857E2"/>
    <w:rsid w:val="00491B1A"/>
    <w:rsid w:val="004A24FA"/>
    <w:rsid w:val="004D1807"/>
    <w:rsid w:val="00500CD6"/>
    <w:rsid w:val="00505133"/>
    <w:rsid w:val="00530DB7"/>
    <w:rsid w:val="005334C7"/>
    <w:rsid w:val="00541835"/>
    <w:rsid w:val="00545612"/>
    <w:rsid w:val="005605E3"/>
    <w:rsid w:val="0059202C"/>
    <w:rsid w:val="0059374C"/>
    <w:rsid w:val="005D3D7F"/>
    <w:rsid w:val="005E5DA5"/>
    <w:rsid w:val="005F67EE"/>
    <w:rsid w:val="00602828"/>
    <w:rsid w:val="00604B8A"/>
    <w:rsid w:val="006054D3"/>
    <w:rsid w:val="00614CC7"/>
    <w:rsid w:val="00636A11"/>
    <w:rsid w:val="00642837"/>
    <w:rsid w:val="00643BBE"/>
    <w:rsid w:val="00661C3F"/>
    <w:rsid w:val="00661F6B"/>
    <w:rsid w:val="0066712E"/>
    <w:rsid w:val="0067041E"/>
    <w:rsid w:val="00680E80"/>
    <w:rsid w:val="00692CF7"/>
    <w:rsid w:val="006951A5"/>
    <w:rsid w:val="006961FC"/>
    <w:rsid w:val="006A2686"/>
    <w:rsid w:val="006A6B09"/>
    <w:rsid w:val="006B692C"/>
    <w:rsid w:val="006C63BA"/>
    <w:rsid w:val="006C7AE6"/>
    <w:rsid w:val="006D5D58"/>
    <w:rsid w:val="006E1535"/>
    <w:rsid w:val="006E69B6"/>
    <w:rsid w:val="006E6E0E"/>
    <w:rsid w:val="006E7FA4"/>
    <w:rsid w:val="00707933"/>
    <w:rsid w:val="0071326F"/>
    <w:rsid w:val="007157DC"/>
    <w:rsid w:val="0071627B"/>
    <w:rsid w:val="00737A96"/>
    <w:rsid w:val="007500AE"/>
    <w:rsid w:val="0075544F"/>
    <w:rsid w:val="0076187A"/>
    <w:rsid w:val="00765848"/>
    <w:rsid w:val="00791374"/>
    <w:rsid w:val="0079745C"/>
    <w:rsid w:val="007A15BB"/>
    <w:rsid w:val="007A3382"/>
    <w:rsid w:val="007A5744"/>
    <w:rsid w:val="007C135A"/>
    <w:rsid w:val="007D1295"/>
    <w:rsid w:val="007D5185"/>
    <w:rsid w:val="008067A2"/>
    <w:rsid w:val="008077D2"/>
    <w:rsid w:val="00812A00"/>
    <w:rsid w:val="008130D1"/>
    <w:rsid w:val="008312D5"/>
    <w:rsid w:val="00836053"/>
    <w:rsid w:val="00852893"/>
    <w:rsid w:val="0085495A"/>
    <w:rsid w:val="008619F5"/>
    <w:rsid w:val="0086749C"/>
    <w:rsid w:val="00867883"/>
    <w:rsid w:val="008718B5"/>
    <w:rsid w:val="008727AF"/>
    <w:rsid w:val="00876EFE"/>
    <w:rsid w:val="00883CEA"/>
    <w:rsid w:val="008948D0"/>
    <w:rsid w:val="008A09ED"/>
    <w:rsid w:val="008A3693"/>
    <w:rsid w:val="008E0E95"/>
    <w:rsid w:val="008E0F5B"/>
    <w:rsid w:val="008F5655"/>
    <w:rsid w:val="00901FE7"/>
    <w:rsid w:val="00903B32"/>
    <w:rsid w:val="00903E5F"/>
    <w:rsid w:val="00904E26"/>
    <w:rsid w:val="00911968"/>
    <w:rsid w:val="00914465"/>
    <w:rsid w:val="00917F26"/>
    <w:rsid w:val="0095566C"/>
    <w:rsid w:val="0096546F"/>
    <w:rsid w:val="0098538B"/>
    <w:rsid w:val="00987804"/>
    <w:rsid w:val="0099230B"/>
    <w:rsid w:val="00992E86"/>
    <w:rsid w:val="009E5846"/>
    <w:rsid w:val="009F026A"/>
    <w:rsid w:val="009F5D88"/>
    <w:rsid w:val="009F6C42"/>
    <w:rsid w:val="009F7D2D"/>
    <w:rsid w:val="00A00425"/>
    <w:rsid w:val="00A00AEB"/>
    <w:rsid w:val="00A06AFC"/>
    <w:rsid w:val="00A33752"/>
    <w:rsid w:val="00A3684E"/>
    <w:rsid w:val="00A41071"/>
    <w:rsid w:val="00A540EC"/>
    <w:rsid w:val="00A609C8"/>
    <w:rsid w:val="00A72457"/>
    <w:rsid w:val="00AC138C"/>
    <w:rsid w:val="00AC2D28"/>
    <w:rsid w:val="00AC30F3"/>
    <w:rsid w:val="00AC4415"/>
    <w:rsid w:val="00AC5736"/>
    <w:rsid w:val="00AC7234"/>
    <w:rsid w:val="00AC7878"/>
    <w:rsid w:val="00AD29EB"/>
    <w:rsid w:val="00AD4F06"/>
    <w:rsid w:val="00AF1415"/>
    <w:rsid w:val="00AF15D0"/>
    <w:rsid w:val="00AF7A37"/>
    <w:rsid w:val="00B14C96"/>
    <w:rsid w:val="00B150CE"/>
    <w:rsid w:val="00B209C5"/>
    <w:rsid w:val="00B214D9"/>
    <w:rsid w:val="00B2695B"/>
    <w:rsid w:val="00B64704"/>
    <w:rsid w:val="00B70E02"/>
    <w:rsid w:val="00B82F1B"/>
    <w:rsid w:val="00B9172A"/>
    <w:rsid w:val="00B973EB"/>
    <w:rsid w:val="00BC60B3"/>
    <w:rsid w:val="00BD17A9"/>
    <w:rsid w:val="00BF024F"/>
    <w:rsid w:val="00C0292F"/>
    <w:rsid w:val="00C03561"/>
    <w:rsid w:val="00C077C0"/>
    <w:rsid w:val="00C10FF7"/>
    <w:rsid w:val="00C12B82"/>
    <w:rsid w:val="00C2483A"/>
    <w:rsid w:val="00C27321"/>
    <w:rsid w:val="00C40742"/>
    <w:rsid w:val="00C41680"/>
    <w:rsid w:val="00C501DC"/>
    <w:rsid w:val="00C50D3F"/>
    <w:rsid w:val="00C51A30"/>
    <w:rsid w:val="00C7136D"/>
    <w:rsid w:val="00C74DA4"/>
    <w:rsid w:val="00C80FAE"/>
    <w:rsid w:val="00C90904"/>
    <w:rsid w:val="00C92E90"/>
    <w:rsid w:val="00CA281E"/>
    <w:rsid w:val="00CB38AA"/>
    <w:rsid w:val="00CC3D41"/>
    <w:rsid w:val="00CE48AE"/>
    <w:rsid w:val="00CF56CC"/>
    <w:rsid w:val="00CF76C0"/>
    <w:rsid w:val="00D1586D"/>
    <w:rsid w:val="00D20789"/>
    <w:rsid w:val="00D239B5"/>
    <w:rsid w:val="00D32C7D"/>
    <w:rsid w:val="00D3304A"/>
    <w:rsid w:val="00D42ADA"/>
    <w:rsid w:val="00D50621"/>
    <w:rsid w:val="00D73F21"/>
    <w:rsid w:val="00D76DD2"/>
    <w:rsid w:val="00D81C78"/>
    <w:rsid w:val="00D914CF"/>
    <w:rsid w:val="00DA1241"/>
    <w:rsid w:val="00DA6610"/>
    <w:rsid w:val="00DD0970"/>
    <w:rsid w:val="00DE6B20"/>
    <w:rsid w:val="00E02F6E"/>
    <w:rsid w:val="00E04F90"/>
    <w:rsid w:val="00E075DB"/>
    <w:rsid w:val="00E13959"/>
    <w:rsid w:val="00E14134"/>
    <w:rsid w:val="00E3490E"/>
    <w:rsid w:val="00E37605"/>
    <w:rsid w:val="00E51F2A"/>
    <w:rsid w:val="00E53983"/>
    <w:rsid w:val="00E57F04"/>
    <w:rsid w:val="00E60277"/>
    <w:rsid w:val="00ED6D37"/>
    <w:rsid w:val="00F07284"/>
    <w:rsid w:val="00F30D59"/>
    <w:rsid w:val="00F33D06"/>
    <w:rsid w:val="00F638F9"/>
    <w:rsid w:val="00F65A42"/>
    <w:rsid w:val="00F753CC"/>
    <w:rsid w:val="00F92E3D"/>
    <w:rsid w:val="00F97C42"/>
    <w:rsid w:val="00FA5316"/>
    <w:rsid w:val="00FB5C6C"/>
    <w:rsid w:val="00FC3839"/>
    <w:rsid w:val="00FD3ED4"/>
    <w:rsid w:val="00FE7223"/>
    <w:rsid w:val="00FF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188F2F4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0742"/>
    <w:rPr>
      <w:rFonts w:ascii="Trebuchet MS" w:eastAsia="Times New Roman" w:hAnsi="Trebuchet MS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C40742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C40742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C40742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C4074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C40742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C40742"/>
    <w:pPr>
      <w:outlineLvl w:val="5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paragraph" w:styleId="Heading9">
    <w:name w:val="heading 9"/>
    <w:next w:val="Normal"/>
    <w:qFormat/>
    <w:rsid w:val="00C40742"/>
    <w:pPr>
      <w:outlineLvl w:val="8"/>
    </w:pPr>
    <w:rPr>
      <w:rFonts w:ascii="Arial" w:eastAsia="Times New Roman" w:hAnsi="Arial" w:cs="Arial"/>
      <w:b/>
      <w:color w:val="CC0000"/>
      <w:sz w:val="1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C40742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rsid w:val="00C40742"/>
    <w:pPr>
      <w:spacing w:after="240" w:line="240" w:lineRule="atLeast"/>
    </w:pPr>
    <w:rPr>
      <w:rFonts w:ascii="Verdana" w:eastAsia="Times New Roman" w:hAnsi="Verdana" w:cs="Arial"/>
      <w:lang w:val="en-US" w:eastAsia="en-US"/>
    </w:rPr>
  </w:style>
  <w:style w:type="paragraph" w:customStyle="1" w:styleId="ThisWeekHeading">
    <w:name w:val="This Week Heading"/>
    <w:rsid w:val="00C40742"/>
    <w:pPr>
      <w:jc w:val="center"/>
    </w:pPr>
    <w:rPr>
      <w:rFonts w:ascii="Comic Sans MS" w:eastAsia="Times New Roman" w:hAnsi="Comic Sans MS" w:cs="Arial"/>
      <w:b/>
      <w:color w:val="3366FF"/>
      <w:sz w:val="32"/>
      <w:lang w:val="en-US" w:eastAsia="en-US"/>
    </w:rPr>
  </w:style>
  <w:style w:type="paragraph" w:customStyle="1" w:styleId="CaptionText">
    <w:name w:val="Caption Text"/>
    <w:basedOn w:val="Normal"/>
    <w:rsid w:val="00C40742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C40742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C40742"/>
    <w:rPr>
      <w:rFonts w:ascii="Arial" w:hAnsi="Arial" w:cs="Arial"/>
      <w:noProof w:val="0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C4074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C40742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C40742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  <w:lang w:val="en-US" w:eastAsia="en-US"/>
    </w:rPr>
  </w:style>
  <w:style w:type="character" w:customStyle="1" w:styleId="BodyTextChar">
    <w:name w:val="Body Text Char"/>
    <w:basedOn w:val="DefaultParagraphFont"/>
    <w:rsid w:val="00C40742"/>
    <w:rPr>
      <w:rFonts w:ascii="Verdana" w:hAnsi="Verdana" w:cs="Arial"/>
      <w:noProof w:val="0"/>
      <w:lang w:val="en-US" w:eastAsia="en-US" w:bidi="ar-SA"/>
    </w:rPr>
  </w:style>
  <w:style w:type="paragraph" w:customStyle="1" w:styleId="PageTitleNumber">
    <w:name w:val="Page Title &amp; Number"/>
    <w:rsid w:val="00C40742"/>
    <w:rPr>
      <w:rFonts w:ascii="Comic Sans MS" w:eastAsia="Times New Roman" w:hAnsi="Comic Sans MS" w:cs="Arial"/>
      <w:color w:val="FF0000"/>
      <w:sz w:val="28"/>
      <w:lang w:val="en-US" w:eastAsia="en-US"/>
    </w:rPr>
  </w:style>
  <w:style w:type="paragraph" w:styleId="List2">
    <w:name w:val="List 2"/>
    <w:basedOn w:val="Normal"/>
    <w:rsid w:val="00C40742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C40742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C40742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customStyle="1" w:styleId="BalloonText1">
    <w:name w:val="Balloon Text1"/>
    <w:basedOn w:val="Normal"/>
    <w:semiHidden/>
    <w:rsid w:val="00C4074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C6A18"/>
    <w:rPr>
      <w:rFonts w:ascii="Comic Sans MS" w:eastAsia="Times New Roman" w:hAnsi="Comic Sans MS" w:cs="Arial"/>
      <w:b/>
      <w:color w:val="3366FF"/>
      <w:sz w:val="36"/>
      <w:szCs w:val="36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9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95A"/>
    <w:rPr>
      <w:rFonts w:ascii="Tahoma" w:eastAsia="Times New Roman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2203C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7D12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7321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914465"/>
    <w:rPr>
      <w:rFonts w:ascii="Times New Roman" w:hAnsi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14465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40.jpeg"/><Relationship Id="rId13" Type="http://schemas.openxmlformats.org/officeDocument/2006/relationships/image" Target="media/image5.jpeg"/><Relationship Id="rId14" Type="http://schemas.openxmlformats.org/officeDocument/2006/relationships/image" Target="media/image50.jpeg"/><Relationship Id="rId15" Type="http://schemas.openxmlformats.org/officeDocument/2006/relationships/image" Target="media/image6.jpeg"/><Relationship Id="rId16" Type="http://schemas.openxmlformats.org/officeDocument/2006/relationships/image" Target="media/image7.gif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image" Target="media/image3.tiff"/><Relationship Id="rId10" Type="http://schemas.openxmlformats.org/officeDocument/2006/relationships/image" Target="media/image30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1D0451-F924-4A46-A162-9DBBC12A6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C:\Users\user\AppData\Roaming\Microsoft\Templates\Classroom newsletter.dot</Template>
  <TotalTime>44</TotalTime>
  <Pages>3</Pages>
  <Words>27</Words>
  <Characters>157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//		 </vt:lpstr>
    </vt:vector>
  </TitlesOfParts>
  <Company>Microsoft Corporation</Company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belquis</dc:creator>
  <cp:keywords/>
  <dc:description/>
  <cp:lastModifiedBy>zeba wafa</cp:lastModifiedBy>
  <cp:revision>4</cp:revision>
  <cp:lastPrinted>2016-10-13T15:48:00Z</cp:lastPrinted>
  <dcterms:created xsi:type="dcterms:W3CDTF">2016-11-15T13:33:00Z</dcterms:created>
  <dcterms:modified xsi:type="dcterms:W3CDTF">2016-11-16T11:26:00Z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TC010706621033</vt:lpwstr>
  </property>
</Properties>
</file>